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662FBB">
        <w:rPr>
          <w:sz w:val="22"/>
        </w:rPr>
        <w:t>Flavia Mirtes  C.dos Santos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662FBB">
        <w:rPr>
          <w:sz w:val="22"/>
        </w:rPr>
        <w:t>76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662FBB">
        <w:rPr>
          <w:sz w:val="22"/>
        </w:rPr>
        <w:t>Tremor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914177">
        <w:rPr>
          <w:sz w:val="22"/>
        </w:rPr>
        <w:t>2</w:t>
      </w:r>
      <w:r w:rsidR="00C02419">
        <w:rPr>
          <w:sz w:val="22"/>
        </w:rPr>
        <w:t>4</w:t>
      </w:r>
      <w:r w:rsidR="00773162">
        <w:rPr>
          <w:sz w:val="22"/>
        </w:rPr>
        <w:t xml:space="preserve"> jan. 22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A10268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1901A3">
        <w:t>8.6Hz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662FBB">
        <w:t>4</w:t>
      </w:r>
      <w:r w:rsidR="001901A3">
        <w:t>2.2</w:t>
      </w:r>
      <w:bookmarkStart w:id="0" w:name="_GoBack"/>
      <w:bookmarkEnd w:id="0"/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C02419">
        <w:rPr>
          <w:noProof/>
          <w:sz w:val="24"/>
        </w:rPr>
        <w:t>24 de janeiro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1B91" w:rsidRDefault="00581B91">
      <w:r>
        <w:separator/>
      </w:r>
    </w:p>
  </w:endnote>
  <w:endnote w:type="continuationSeparator" w:id="0">
    <w:p w:rsidR="00581B91" w:rsidRDefault="00581B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81B9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1B91" w:rsidRDefault="00581B91">
      <w:r>
        <w:separator/>
      </w:r>
    </w:p>
  </w:footnote>
  <w:footnote w:type="continuationSeparator" w:id="0">
    <w:p w:rsidR="00581B91" w:rsidRDefault="00581B9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1B91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48619</TotalTime>
  <Pages>1</Pages>
  <Words>267</Words>
  <Characters>1523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4049</cp:revision>
  <cp:lastPrinted>2017-08-09T15:22:00Z</cp:lastPrinted>
  <dcterms:created xsi:type="dcterms:W3CDTF">2016-03-08T22:06:00Z</dcterms:created>
  <dcterms:modified xsi:type="dcterms:W3CDTF">2022-01-24T17:00:00Z</dcterms:modified>
</cp:coreProperties>
</file>