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166823">
        <w:rPr>
          <w:b/>
          <w:noProof/>
          <w:sz w:val="32"/>
        </w:rPr>
        <w:t xml:space="preserve"> EXTRA-CRANIANO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320F3C" w:rsidRDefault="00320F3C" w:rsidP="00320F3C">
      <w:pPr>
        <w:ind w:right="-99"/>
        <w:jc w:val="both"/>
        <w:rPr>
          <w:b/>
          <w:noProof/>
          <w:sz w:val="32"/>
        </w:rPr>
      </w:pPr>
    </w:p>
    <w:p w:rsidR="00166823" w:rsidRPr="0083425C" w:rsidRDefault="00166823" w:rsidP="00320F3C">
      <w:pPr>
        <w:ind w:right="-99"/>
        <w:jc w:val="both"/>
        <w:rPr>
          <w:b/>
          <w:noProof/>
          <w:sz w:val="32"/>
        </w:rPr>
      </w:pPr>
    </w:p>
    <w:p w:rsidR="00820626" w:rsidRPr="00820626" w:rsidRDefault="00820626" w:rsidP="00820626">
      <w:pPr>
        <w:ind w:right="-99"/>
        <w:jc w:val="both"/>
        <w:rPr>
          <w:sz w:val="32"/>
          <w:szCs w:val="32"/>
        </w:rPr>
      </w:pPr>
      <w:r w:rsidRPr="00820626">
        <w:rPr>
          <w:sz w:val="32"/>
          <w:szCs w:val="32"/>
        </w:rPr>
        <w:t>PACIENTE: Neide Bernardo da Silva</w:t>
      </w:r>
    </w:p>
    <w:p w:rsidR="00820626" w:rsidRPr="00820626" w:rsidRDefault="00820626" w:rsidP="00820626">
      <w:pPr>
        <w:ind w:right="-99"/>
        <w:jc w:val="both"/>
        <w:rPr>
          <w:sz w:val="32"/>
          <w:szCs w:val="32"/>
        </w:rPr>
      </w:pPr>
      <w:r w:rsidRPr="00820626">
        <w:rPr>
          <w:sz w:val="32"/>
          <w:szCs w:val="32"/>
        </w:rPr>
        <w:t xml:space="preserve">IDADE: 64 anos SEXO: F                      </w:t>
      </w:r>
    </w:p>
    <w:p w:rsidR="00BE5E22" w:rsidRDefault="00820626" w:rsidP="00820626">
      <w:pPr>
        <w:ind w:right="-99"/>
        <w:jc w:val="both"/>
        <w:rPr>
          <w:noProof/>
          <w:sz w:val="32"/>
        </w:rPr>
      </w:pPr>
      <w:r w:rsidRPr="00820626">
        <w:rPr>
          <w:sz w:val="32"/>
          <w:szCs w:val="32"/>
        </w:rPr>
        <w:t>DATA DO EXAME: 21 jan. 22</w:t>
      </w:r>
      <w:bookmarkStart w:id="0" w:name="_GoBack"/>
      <w:bookmarkEnd w:id="0"/>
    </w:p>
    <w:p w:rsidR="00166823" w:rsidRDefault="00166823" w:rsidP="00BE5E22">
      <w:pPr>
        <w:ind w:right="-99"/>
        <w:jc w:val="both"/>
        <w:rPr>
          <w:noProof/>
          <w:sz w:val="32"/>
        </w:rPr>
      </w:pPr>
    </w:p>
    <w:p w:rsidR="00166823" w:rsidRPr="0083425C" w:rsidRDefault="00166823" w:rsidP="00BE5E22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166823" w:rsidRDefault="00166823" w:rsidP="00320F3C">
      <w:pPr>
        <w:ind w:right="-99"/>
        <w:jc w:val="both"/>
        <w:rPr>
          <w:noProof/>
          <w:sz w:val="28"/>
        </w:rPr>
      </w:pP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>de profundidade através das janelas</w:t>
      </w:r>
      <w:r w:rsidR="00166823">
        <w:rPr>
          <w:noProof/>
          <w:sz w:val="28"/>
        </w:rPr>
        <w:t xml:space="preserve"> </w:t>
      </w:r>
      <w:r w:rsidRPr="0083425C">
        <w:rPr>
          <w:noProof/>
          <w:sz w:val="28"/>
        </w:rPr>
        <w:t>occiptais</w:t>
      </w:r>
      <w:r w:rsidR="00166823">
        <w:rPr>
          <w:noProof/>
          <w:sz w:val="28"/>
        </w:rPr>
        <w:t xml:space="preserve"> e cervicais,</w:t>
      </w:r>
      <w:r w:rsidRPr="0083425C">
        <w:rPr>
          <w:noProof/>
          <w:sz w:val="28"/>
        </w:rPr>
        <w:t>, encontramos: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320F3C" w:rsidRDefault="00320F3C" w:rsidP="00320F3C">
      <w:pPr>
        <w:ind w:right="-99"/>
        <w:jc w:val="both"/>
        <w:rPr>
          <w:noProof/>
          <w:sz w:val="32"/>
        </w:rPr>
      </w:pP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20F3C" w:rsidRPr="0083425C" w:rsidRDefault="00166823" w:rsidP="00320F3C">
      <w:pPr>
        <w:jc w:val="both"/>
      </w:pPr>
      <w:r>
        <w:rPr>
          <w:sz w:val="32"/>
        </w:rPr>
        <w:t xml:space="preserve">Doppler colorido de arterias carotidas direita e esquerda e sistema vertebro-basilar </w:t>
      </w:r>
      <w:r w:rsidR="00320F3C">
        <w:rPr>
          <w:sz w:val="32"/>
        </w:rPr>
        <w:t>dentro dos limites</w:t>
      </w:r>
      <w:r w:rsidR="0041584A">
        <w:rPr>
          <w:sz w:val="32"/>
        </w:rPr>
        <w:t xml:space="preserve"> </w:t>
      </w:r>
      <w:r w:rsidR="00320F3C">
        <w:rPr>
          <w:sz w:val="32"/>
        </w:rPr>
        <w:t>normais da variação.</w:t>
      </w:r>
      <w:r w:rsidR="0027170E">
        <w:rPr>
          <w:sz w:val="32"/>
        </w:rPr>
        <w:br/>
      </w:r>
    </w:p>
    <w:p w:rsidR="0041584A" w:rsidRDefault="0041584A" w:rsidP="00320F3C">
      <w:pPr>
        <w:jc w:val="both"/>
      </w:pPr>
    </w:p>
    <w:p w:rsidR="004926C0" w:rsidRPr="0083425C" w:rsidRDefault="004926C0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47C" w:rsidRDefault="00F7047C">
      <w:r>
        <w:separator/>
      </w:r>
    </w:p>
  </w:endnote>
  <w:endnote w:type="continuationSeparator" w:id="0">
    <w:p w:rsidR="00F7047C" w:rsidRDefault="00F70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7047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47C" w:rsidRDefault="00F7047C">
      <w:r>
        <w:separator/>
      </w:r>
    </w:p>
  </w:footnote>
  <w:footnote w:type="continuationSeparator" w:id="0">
    <w:p w:rsidR="00F7047C" w:rsidRDefault="00F704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23AF3"/>
    <w:rsid w:val="00024298"/>
    <w:rsid w:val="0002602E"/>
    <w:rsid w:val="00026223"/>
    <w:rsid w:val="00043A49"/>
    <w:rsid w:val="000500C6"/>
    <w:rsid w:val="0005677A"/>
    <w:rsid w:val="0005696C"/>
    <w:rsid w:val="00057A58"/>
    <w:rsid w:val="0006755A"/>
    <w:rsid w:val="000705EB"/>
    <w:rsid w:val="000706EA"/>
    <w:rsid w:val="00070EB6"/>
    <w:rsid w:val="000713D9"/>
    <w:rsid w:val="00082BD4"/>
    <w:rsid w:val="00082D0F"/>
    <w:rsid w:val="000930C6"/>
    <w:rsid w:val="0009423B"/>
    <w:rsid w:val="000955EC"/>
    <w:rsid w:val="000A01FF"/>
    <w:rsid w:val="000A0925"/>
    <w:rsid w:val="000A0C37"/>
    <w:rsid w:val="000B1634"/>
    <w:rsid w:val="000B2BD7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105D76"/>
    <w:rsid w:val="00112887"/>
    <w:rsid w:val="00114BAC"/>
    <w:rsid w:val="001239F1"/>
    <w:rsid w:val="00133234"/>
    <w:rsid w:val="00134992"/>
    <w:rsid w:val="001438E1"/>
    <w:rsid w:val="001448A6"/>
    <w:rsid w:val="00145A9E"/>
    <w:rsid w:val="0015451F"/>
    <w:rsid w:val="00155271"/>
    <w:rsid w:val="00164140"/>
    <w:rsid w:val="0016444E"/>
    <w:rsid w:val="00166823"/>
    <w:rsid w:val="001756D9"/>
    <w:rsid w:val="00192E8B"/>
    <w:rsid w:val="00194665"/>
    <w:rsid w:val="00197B5C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F33B8"/>
    <w:rsid w:val="001F45BF"/>
    <w:rsid w:val="00203A9F"/>
    <w:rsid w:val="00215D6E"/>
    <w:rsid w:val="002219AC"/>
    <w:rsid w:val="0022548D"/>
    <w:rsid w:val="002301D1"/>
    <w:rsid w:val="002310EC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40BA"/>
    <w:rsid w:val="00266946"/>
    <w:rsid w:val="0027170E"/>
    <w:rsid w:val="002741D4"/>
    <w:rsid w:val="00276686"/>
    <w:rsid w:val="00276C12"/>
    <w:rsid w:val="002871B2"/>
    <w:rsid w:val="0028762C"/>
    <w:rsid w:val="00291842"/>
    <w:rsid w:val="00293C46"/>
    <w:rsid w:val="0029568E"/>
    <w:rsid w:val="00297223"/>
    <w:rsid w:val="002A47C4"/>
    <w:rsid w:val="002B3213"/>
    <w:rsid w:val="002B638A"/>
    <w:rsid w:val="002B7DDC"/>
    <w:rsid w:val="002C0C16"/>
    <w:rsid w:val="002C17FC"/>
    <w:rsid w:val="002C1F49"/>
    <w:rsid w:val="002E78E9"/>
    <w:rsid w:val="002F07E8"/>
    <w:rsid w:val="002F34F4"/>
    <w:rsid w:val="00311533"/>
    <w:rsid w:val="0031503E"/>
    <w:rsid w:val="00316A72"/>
    <w:rsid w:val="00320F3C"/>
    <w:rsid w:val="003257D0"/>
    <w:rsid w:val="00327BE4"/>
    <w:rsid w:val="00333288"/>
    <w:rsid w:val="00334950"/>
    <w:rsid w:val="003360A5"/>
    <w:rsid w:val="003366EA"/>
    <w:rsid w:val="00344253"/>
    <w:rsid w:val="00344DFE"/>
    <w:rsid w:val="00345B2C"/>
    <w:rsid w:val="00350CA3"/>
    <w:rsid w:val="003523A2"/>
    <w:rsid w:val="00355B14"/>
    <w:rsid w:val="00360651"/>
    <w:rsid w:val="00365C37"/>
    <w:rsid w:val="00372F59"/>
    <w:rsid w:val="00383A62"/>
    <w:rsid w:val="003848DF"/>
    <w:rsid w:val="00386B41"/>
    <w:rsid w:val="00390E3D"/>
    <w:rsid w:val="00393BEB"/>
    <w:rsid w:val="003A00DC"/>
    <w:rsid w:val="003A00FF"/>
    <w:rsid w:val="003A621C"/>
    <w:rsid w:val="003B187E"/>
    <w:rsid w:val="003C0FAA"/>
    <w:rsid w:val="003C19D4"/>
    <w:rsid w:val="003C20B3"/>
    <w:rsid w:val="003C66D1"/>
    <w:rsid w:val="003E3DCD"/>
    <w:rsid w:val="003E7851"/>
    <w:rsid w:val="003F1E7F"/>
    <w:rsid w:val="003F79F9"/>
    <w:rsid w:val="003F7FCC"/>
    <w:rsid w:val="004065EF"/>
    <w:rsid w:val="0041584A"/>
    <w:rsid w:val="004208FD"/>
    <w:rsid w:val="00421872"/>
    <w:rsid w:val="00424386"/>
    <w:rsid w:val="00424518"/>
    <w:rsid w:val="00425C32"/>
    <w:rsid w:val="00426493"/>
    <w:rsid w:val="004304AE"/>
    <w:rsid w:val="0043269C"/>
    <w:rsid w:val="0043427C"/>
    <w:rsid w:val="004355C3"/>
    <w:rsid w:val="00436287"/>
    <w:rsid w:val="00437925"/>
    <w:rsid w:val="004446FB"/>
    <w:rsid w:val="004515D1"/>
    <w:rsid w:val="00453D91"/>
    <w:rsid w:val="00466042"/>
    <w:rsid w:val="00472108"/>
    <w:rsid w:val="00472A12"/>
    <w:rsid w:val="0047341A"/>
    <w:rsid w:val="004926C0"/>
    <w:rsid w:val="004A6CD5"/>
    <w:rsid w:val="004B3FBD"/>
    <w:rsid w:val="004C1454"/>
    <w:rsid w:val="004C5969"/>
    <w:rsid w:val="004D06A4"/>
    <w:rsid w:val="004E1A04"/>
    <w:rsid w:val="004E2B8A"/>
    <w:rsid w:val="004E4BD7"/>
    <w:rsid w:val="004F2608"/>
    <w:rsid w:val="004F4895"/>
    <w:rsid w:val="004F71C0"/>
    <w:rsid w:val="00503C5C"/>
    <w:rsid w:val="00506F9F"/>
    <w:rsid w:val="005075E9"/>
    <w:rsid w:val="0052744F"/>
    <w:rsid w:val="00527F15"/>
    <w:rsid w:val="00530DF2"/>
    <w:rsid w:val="00537716"/>
    <w:rsid w:val="00542703"/>
    <w:rsid w:val="005474B8"/>
    <w:rsid w:val="00550BAA"/>
    <w:rsid w:val="00554B8E"/>
    <w:rsid w:val="00564ABE"/>
    <w:rsid w:val="00571D05"/>
    <w:rsid w:val="005748BF"/>
    <w:rsid w:val="00577E36"/>
    <w:rsid w:val="0058637D"/>
    <w:rsid w:val="0059095B"/>
    <w:rsid w:val="00591B34"/>
    <w:rsid w:val="005A14BD"/>
    <w:rsid w:val="005A287F"/>
    <w:rsid w:val="005A2D0A"/>
    <w:rsid w:val="005B1BA8"/>
    <w:rsid w:val="005B372B"/>
    <w:rsid w:val="005B75E0"/>
    <w:rsid w:val="005C2E45"/>
    <w:rsid w:val="005C3B8B"/>
    <w:rsid w:val="005C6337"/>
    <w:rsid w:val="005E08E0"/>
    <w:rsid w:val="005E1D74"/>
    <w:rsid w:val="00606F9A"/>
    <w:rsid w:val="00606FA0"/>
    <w:rsid w:val="00607643"/>
    <w:rsid w:val="00616F72"/>
    <w:rsid w:val="00624262"/>
    <w:rsid w:val="00632174"/>
    <w:rsid w:val="00636A32"/>
    <w:rsid w:val="006407C9"/>
    <w:rsid w:val="00642D15"/>
    <w:rsid w:val="0065421F"/>
    <w:rsid w:val="00655AF1"/>
    <w:rsid w:val="00656FAC"/>
    <w:rsid w:val="00657293"/>
    <w:rsid w:val="00664E79"/>
    <w:rsid w:val="00690C23"/>
    <w:rsid w:val="0069440E"/>
    <w:rsid w:val="006A66CE"/>
    <w:rsid w:val="006B4250"/>
    <w:rsid w:val="006C3A0A"/>
    <w:rsid w:val="006D3397"/>
    <w:rsid w:val="006D64E7"/>
    <w:rsid w:val="006E48B2"/>
    <w:rsid w:val="006E5CA8"/>
    <w:rsid w:val="006E6554"/>
    <w:rsid w:val="006F6A57"/>
    <w:rsid w:val="00701482"/>
    <w:rsid w:val="00702664"/>
    <w:rsid w:val="00702E33"/>
    <w:rsid w:val="00703584"/>
    <w:rsid w:val="00707514"/>
    <w:rsid w:val="007104B6"/>
    <w:rsid w:val="007153D1"/>
    <w:rsid w:val="00717085"/>
    <w:rsid w:val="0071769A"/>
    <w:rsid w:val="00720D33"/>
    <w:rsid w:val="0073363B"/>
    <w:rsid w:val="00735AEC"/>
    <w:rsid w:val="0074315B"/>
    <w:rsid w:val="00743966"/>
    <w:rsid w:val="00744368"/>
    <w:rsid w:val="00750468"/>
    <w:rsid w:val="00750A63"/>
    <w:rsid w:val="007555BE"/>
    <w:rsid w:val="007637BC"/>
    <w:rsid w:val="00764835"/>
    <w:rsid w:val="00767713"/>
    <w:rsid w:val="00785D3F"/>
    <w:rsid w:val="007A0EE8"/>
    <w:rsid w:val="007A34ED"/>
    <w:rsid w:val="007A372C"/>
    <w:rsid w:val="007B003C"/>
    <w:rsid w:val="007B0AE7"/>
    <w:rsid w:val="007B3D55"/>
    <w:rsid w:val="007B591D"/>
    <w:rsid w:val="007B6E3A"/>
    <w:rsid w:val="007C3FAD"/>
    <w:rsid w:val="007D2724"/>
    <w:rsid w:val="007D4655"/>
    <w:rsid w:val="007D4A46"/>
    <w:rsid w:val="007E7F49"/>
    <w:rsid w:val="007F237F"/>
    <w:rsid w:val="007F4169"/>
    <w:rsid w:val="007F42CB"/>
    <w:rsid w:val="008005B0"/>
    <w:rsid w:val="00803946"/>
    <w:rsid w:val="00805CCB"/>
    <w:rsid w:val="00810FF6"/>
    <w:rsid w:val="00816E9B"/>
    <w:rsid w:val="00820626"/>
    <w:rsid w:val="008522BE"/>
    <w:rsid w:val="008633FE"/>
    <w:rsid w:val="0086627D"/>
    <w:rsid w:val="008679B4"/>
    <w:rsid w:val="00872813"/>
    <w:rsid w:val="00881B4C"/>
    <w:rsid w:val="008A1978"/>
    <w:rsid w:val="008A3D0B"/>
    <w:rsid w:val="008A456E"/>
    <w:rsid w:val="008A5031"/>
    <w:rsid w:val="008B3A86"/>
    <w:rsid w:val="008C3490"/>
    <w:rsid w:val="008D3DA8"/>
    <w:rsid w:val="008D59A6"/>
    <w:rsid w:val="008E1806"/>
    <w:rsid w:val="008E66F3"/>
    <w:rsid w:val="008E6967"/>
    <w:rsid w:val="008E791C"/>
    <w:rsid w:val="008E7B78"/>
    <w:rsid w:val="008F555B"/>
    <w:rsid w:val="008F5F31"/>
    <w:rsid w:val="008F66DB"/>
    <w:rsid w:val="00912E80"/>
    <w:rsid w:val="00916BD7"/>
    <w:rsid w:val="009259AD"/>
    <w:rsid w:val="00931341"/>
    <w:rsid w:val="00941C60"/>
    <w:rsid w:val="00950711"/>
    <w:rsid w:val="00952CA5"/>
    <w:rsid w:val="009549BA"/>
    <w:rsid w:val="0096075C"/>
    <w:rsid w:val="0096209E"/>
    <w:rsid w:val="00970C8E"/>
    <w:rsid w:val="00974375"/>
    <w:rsid w:val="009754DE"/>
    <w:rsid w:val="00980904"/>
    <w:rsid w:val="009857EE"/>
    <w:rsid w:val="009A6A87"/>
    <w:rsid w:val="009B37B9"/>
    <w:rsid w:val="009B4DA2"/>
    <w:rsid w:val="009C2113"/>
    <w:rsid w:val="009C5726"/>
    <w:rsid w:val="009D0077"/>
    <w:rsid w:val="009D2034"/>
    <w:rsid w:val="009D7646"/>
    <w:rsid w:val="009D7B82"/>
    <w:rsid w:val="009E2004"/>
    <w:rsid w:val="00A07257"/>
    <w:rsid w:val="00A140AA"/>
    <w:rsid w:val="00A33A9A"/>
    <w:rsid w:val="00A516DA"/>
    <w:rsid w:val="00A52C97"/>
    <w:rsid w:val="00A655BB"/>
    <w:rsid w:val="00A8006B"/>
    <w:rsid w:val="00A84BAE"/>
    <w:rsid w:val="00A866E3"/>
    <w:rsid w:val="00A91E1E"/>
    <w:rsid w:val="00A94C98"/>
    <w:rsid w:val="00AA2F37"/>
    <w:rsid w:val="00AA4446"/>
    <w:rsid w:val="00AC4231"/>
    <w:rsid w:val="00AD1D27"/>
    <w:rsid w:val="00AD47C0"/>
    <w:rsid w:val="00AE29C3"/>
    <w:rsid w:val="00AE3C48"/>
    <w:rsid w:val="00B03E22"/>
    <w:rsid w:val="00B10FDB"/>
    <w:rsid w:val="00B137C0"/>
    <w:rsid w:val="00B23F1D"/>
    <w:rsid w:val="00B26F03"/>
    <w:rsid w:val="00B313C3"/>
    <w:rsid w:val="00B327DD"/>
    <w:rsid w:val="00B43083"/>
    <w:rsid w:val="00B46846"/>
    <w:rsid w:val="00B50950"/>
    <w:rsid w:val="00B515C4"/>
    <w:rsid w:val="00B551CE"/>
    <w:rsid w:val="00B64F83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61B7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0210"/>
    <w:rsid w:val="00CB140D"/>
    <w:rsid w:val="00CB7504"/>
    <w:rsid w:val="00CC2132"/>
    <w:rsid w:val="00CC3FF0"/>
    <w:rsid w:val="00CC4CEB"/>
    <w:rsid w:val="00CE65BC"/>
    <w:rsid w:val="00CE720B"/>
    <w:rsid w:val="00CF04C8"/>
    <w:rsid w:val="00CF087C"/>
    <w:rsid w:val="00CF0C1D"/>
    <w:rsid w:val="00CF351D"/>
    <w:rsid w:val="00CF5667"/>
    <w:rsid w:val="00CF6FAE"/>
    <w:rsid w:val="00D01970"/>
    <w:rsid w:val="00D02E97"/>
    <w:rsid w:val="00D12BEC"/>
    <w:rsid w:val="00D22090"/>
    <w:rsid w:val="00D24939"/>
    <w:rsid w:val="00D27581"/>
    <w:rsid w:val="00D27852"/>
    <w:rsid w:val="00D30858"/>
    <w:rsid w:val="00D33B24"/>
    <w:rsid w:val="00D35EE2"/>
    <w:rsid w:val="00D43473"/>
    <w:rsid w:val="00D44FF7"/>
    <w:rsid w:val="00D62483"/>
    <w:rsid w:val="00D63862"/>
    <w:rsid w:val="00D64DAD"/>
    <w:rsid w:val="00D663E2"/>
    <w:rsid w:val="00D70CBF"/>
    <w:rsid w:val="00D72F7C"/>
    <w:rsid w:val="00D75D58"/>
    <w:rsid w:val="00D77A64"/>
    <w:rsid w:val="00D83CFB"/>
    <w:rsid w:val="00D92A5C"/>
    <w:rsid w:val="00D95738"/>
    <w:rsid w:val="00D96870"/>
    <w:rsid w:val="00DA2132"/>
    <w:rsid w:val="00DA2B62"/>
    <w:rsid w:val="00DA5716"/>
    <w:rsid w:val="00DA7FDC"/>
    <w:rsid w:val="00DB24AB"/>
    <w:rsid w:val="00DC2C67"/>
    <w:rsid w:val="00DD1A9E"/>
    <w:rsid w:val="00DD3812"/>
    <w:rsid w:val="00DD6966"/>
    <w:rsid w:val="00DE34FC"/>
    <w:rsid w:val="00DE516C"/>
    <w:rsid w:val="00DF120A"/>
    <w:rsid w:val="00DF2710"/>
    <w:rsid w:val="00DF30A0"/>
    <w:rsid w:val="00E04138"/>
    <w:rsid w:val="00E11741"/>
    <w:rsid w:val="00E12604"/>
    <w:rsid w:val="00E13E30"/>
    <w:rsid w:val="00E14E06"/>
    <w:rsid w:val="00E17498"/>
    <w:rsid w:val="00E23B66"/>
    <w:rsid w:val="00E33D98"/>
    <w:rsid w:val="00E36B53"/>
    <w:rsid w:val="00E443A6"/>
    <w:rsid w:val="00E47BFA"/>
    <w:rsid w:val="00E64D92"/>
    <w:rsid w:val="00E650A8"/>
    <w:rsid w:val="00E66FBF"/>
    <w:rsid w:val="00E742CB"/>
    <w:rsid w:val="00E76BFE"/>
    <w:rsid w:val="00E84F30"/>
    <w:rsid w:val="00E942E8"/>
    <w:rsid w:val="00E965F2"/>
    <w:rsid w:val="00EA198F"/>
    <w:rsid w:val="00EA6F35"/>
    <w:rsid w:val="00EB193D"/>
    <w:rsid w:val="00EC077E"/>
    <w:rsid w:val="00EC13A5"/>
    <w:rsid w:val="00ED5466"/>
    <w:rsid w:val="00EE0EC9"/>
    <w:rsid w:val="00EE377B"/>
    <w:rsid w:val="00EE5FFA"/>
    <w:rsid w:val="00F04A03"/>
    <w:rsid w:val="00F06C3B"/>
    <w:rsid w:val="00F0706C"/>
    <w:rsid w:val="00F15D13"/>
    <w:rsid w:val="00F254FD"/>
    <w:rsid w:val="00F273AE"/>
    <w:rsid w:val="00F3059A"/>
    <w:rsid w:val="00F328EC"/>
    <w:rsid w:val="00F37AA7"/>
    <w:rsid w:val="00F45F8C"/>
    <w:rsid w:val="00F7047C"/>
    <w:rsid w:val="00F71F03"/>
    <w:rsid w:val="00F7443A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</cp:revision>
  <cp:lastPrinted>1998-02-03T19:29:00Z</cp:lastPrinted>
  <dcterms:created xsi:type="dcterms:W3CDTF">2018-02-16T15:36:00Z</dcterms:created>
  <dcterms:modified xsi:type="dcterms:W3CDTF">2022-01-21T20:03:00Z</dcterms:modified>
</cp:coreProperties>
</file>