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7292A" w:rsidRPr="00B7292A">
        <w:rPr>
          <w:sz w:val="22"/>
        </w:rPr>
        <w:t>Neide Bernardo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7292A">
        <w:rPr>
          <w:sz w:val="22"/>
        </w:rPr>
        <w:t>64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7292A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B7292A">
        <w:rPr>
          <w:sz w:val="22"/>
        </w:rPr>
        <w:t>1</w:t>
      </w:r>
      <w:bookmarkStart w:id="0" w:name="_GoBack"/>
      <w:bookmarkEnd w:id="0"/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7292A">
        <w:rPr>
          <w:noProof/>
          <w:sz w:val="24"/>
        </w:rPr>
        <w:t>21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5D2" w:rsidRDefault="004E65D2">
      <w:r>
        <w:separator/>
      </w:r>
    </w:p>
  </w:endnote>
  <w:endnote w:type="continuationSeparator" w:id="0">
    <w:p w:rsidR="004E65D2" w:rsidRDefault="004E6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E65D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5D2" w:rsidRDefault="004E65D2">
      <w:r>
        <w:separator/>
      </w:r>
    </w:p>
  </w:footnote>
  <w:footnote w:type="continuationSeparator" w:id="0">
    <w:p w:rsidR="004E65D2" w:rsidRDefault="004E65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48616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4046</cp:revision>
  <cp:lastPrinted>2017-08-09T15:22:00Z</cp:lastPrinted>
  <dcterms:created xsi:type="dcterms:W3CDTF">2016-03-08T22:06:00Z</dcterms:created>
  <dcterms:modified xsi:type="dcterms:W3CDTF">2022-01-21T20:01:00Z</dcterms:modified>
</cp:coreProperties>
</file>