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34179" w:rsidRPr="00334179">
        <w:rPr>
          <w:sz w:val="22"/>
        </w:rPr>
        <w:t>Selma Borges Lopes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34179">
        <w:rPr>
          <w:sz w:val="22"/>
        </w:rPr>
        <w:t>8</w:t>
      </w:r>
      <w:bookmarkStart w:id="0" w:name="_GoBack"/>
      <w:bookmarkEnd w:id="0"/>
      <w:r w:rsidR="000369C9">
        <w:rPr>
          <w:sz w:val="22"/>
        </w:rPr>
        <w:t>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369C9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20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1026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3162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73162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14177">
        <w:rPr>
          <w:noProof/>
          <w:sz w:val="24"/>
        </w:rPr>
        <w:t>20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377" w:rsidRDefault="000C5377">
      <w:r>
        <w:separator/>
      </w:r>
    </w:p>
  </w:endnote>
  <w:endnote w:type="continuationSeparator" w:id="0">
    <w:p w:rsidR="000C5377" w:rsidRDefault="000C5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C537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377" w:rsidRDefault="000C5377">
      <w:r>
        <w:separator/>
      </w:r>
    </w:p>
  </w:footnote>
  <w:footnote w:type="continuationSeparator" w:id="0">
    <w:p w:rsidR="000C5377" w:rsidRDefault="000C53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48615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4045</cp:revision>
  <cp:lastPrinted>2017-08-09T15:22:00Z</cp:lastPrinted>
  <dcterms:created xsi:type="dcterms:W3CDTF">2016-03-08T22:06:00Z</dcterms:created>
  <dcterms:modified xsi:type="dcterms:W3CDTF">2022-01-20T20:36:00Z</dcterms:modified>
</cp:coreProperties>
</file>