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9A4C0C" w:rsidRPr="009A4C0C" w:rsidRDefault="009A4C0C" w:rsidP="009A4C0C">
      <w:pPr>
        <w:rPr>
          <w:sz w:val="32"/>
        </w:rPr>
      </w:pPr>
      <w:r w:rsidRPr="009A4C0C">
        <w:rPr>
          <w:sz w:val="32"/>
        </w:rPr>
        <w:t>PACIENTE: Thiago Pereira Calcada</w:t>
      </w:r>
    </w:p>
    <w:p w:rsidR="009A4C0C" w:rsidRPr="009A4C0C" w:rsidRDefault="009A4C0C" w:rsidP="009A4C0C">
      <w:pPr>
        <w:rPr>
          <w:sz w:val="32"/>
        </w:rPr>
      </w:pPr>
      <w:r w:rsidRPr="009A4C0C">
        <w:rPr>
          <w:sz w:val="32"/>
        </w:rPr>
        <w:t xml:space="preserve">IDADE: 40 anos SEXO: M                      </w:t>
      </w:r>
    </w:p>
    <w:p w:rsidR="00651C72" w:rsidRDefault="009A4C0C" w:rsidP="009A4C0C">
      <w:pPr>
        <w:rPr>
          <w:sz w:val="32"/>
        </w:rPr>
      </w:pPr>
      <w:r w:rsidRPr="009A4C0C">
        <w:rPr>
          <w:sz w:val="32"/>
        </w:rPr>
        <w:t>DATA DO EXAME: 20 jan. 22</w:t>
      </w:r>
    </w:p>
    <w:p w:rsidR="009A4C0C" w:rsidRDefault="009A4C0C" w:rsidP="009A4C0C">
      <w:pPr>
        <w:rPr>
          <w:sz w:val="32"/>
        </w:rPr>
      </w:pPr>
      <w:bookmarkStart w:id="0" w:name="_GoBack"/>
      <w:bookmarkEnd w:id="0"/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220A" w:rsidRDefault="00FD220A">
      <w:r>
        <w:separator/>
      </w:r>
    </w:p>
  </w:endnote>
  <w:endnote w:type="continuationSeparator" w:id="0">
    <w:p w:rsidR="00FD220A" w:rsidRDefault="00FD22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220A" w:rsidRDefault="00FD220A">
      <w:r>
        <w:separator/>
      </w:r>
    </w:p>
  </w:footnote>
  <w:footnote w:type="continuationSeparator" w:id="0">
    <w:p w:rsidR="00FD220A" w:rsidRDefault="00FD220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602A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20A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24351</TotalTime>
  <Pages>1</Pages>
  <Words>95</Words>
  <Characters>543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3981</cp:revision>
  <cp:lastPrinted>1998-02-03T19:29:00Z</cp:lastPrinted>
  <dcterms:created xsi:type="dcterms:W3CDTF">2016-03-08T22:17:00Z</dcterms:created>
  <dcterms:modified xsi:type="dcterms:W3CDTF">2022-01-20T15:44:00Z</dcterms:modified>
</cp:coreProperties>
</file>