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14177" w:rsidRPr="00914177">
        <w:rPr>
          <w:sz w:val="22"/>
        </w:rPr>
        <w:t>Maria das Dores Brigagao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14177">
        <w:rPr>
          <w:sz w:val="22"/>
        </w:rPr>
        <w:t>82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14177">
        <w:rPr>
          <w:sz w:val="22"/>
        </w:rPr>
        <w:t>Cehck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20</w:t>
      </w:r>
      <w:bookmarkStart w:id="0" w:name="_GoBack"/>
      <w:bookmarkEnd w:id="0"/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14177">
        <w:rPr>
          <w:noProof/>
          <w:sz w:val="24"/>
        </w:rPr>
        <w:t>20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46F" w:rsidRDefault="005F246F">
      <w:r>
        <w:separator/>
      </w:r>
    </w:p>
  </w:endnote>
  <w:endnote w:type="continuationSeparator" w:id="0">
    <w:p w:rsidR="005F246F" w:rsidRDefault="005F2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F246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46F" w:rsidRDefault="005F246F">
      <w:r>
        <w:separator/>
      </w:r>
    </w:p>
  </w:footnote>
  <w:footnote w:type="continuationSeparator" w:id="0">
    <w:p w:rsidR="005F246F" w:rsidRDefault="005F24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6F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48602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4042</cp:revision>
  <cp:lastPrinted>2017-08-09T15:22:00Z</cp:lastPrinted>
  <dcterms:created xsi:type="dcterms:W3CDTF">2016-03-08T22:06:00Z</dcterms:created>
  <dcterms:modified xsi:type="dcterms:W3CDTF">2022-01-20T15:27:00Z</dcterms:modified>
</cp:coreProperties>
</file>