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06A6B" w:rsidRPr="00906A6B" w:rsidRDefault="00906A6B" w:rsidP="00906A6B">
      <w:pPr>
        <w:rPr>
          <w:sz w:val="32"/>
        </w:rPr>
      </w:pPr>
      <w:r w:rsidRPr="00906A6B">
        <w:rPr>
          <w:sz w:val="32"/>
        </w:rPr>
        <w:t xml:space="preserve">PACIENTE: </w:t>
      </w:r>
      <w:r w:rsidR="005A5D04" w:rsidRPr="005A5D04">
        <w:rPr>
          <w:sz w:val="32"/>
        </w:rPr>
        <w:t>Gercina Dalva e Silva Santos</w:t>
      </w:r>
    </w:p>
    <w:p w:rsidR="00906A6B" w:rsidRPr="00906A6B" w:rsidRDefault="00906A6B" w:rsidP="00906A6B">
      <w:pPr>
        <w:rPr>
          <w:sz w:val="32"/>
        </w:rPr>
      </w:pPr>
      <w:r w:rsidRPr="00906A6B">
        <w:rPr>
          <w:sz w:val="32"/>
        </w:rPr>
        <w:t xml:space="preserve">IDADE: </w:t>
      </w:r>
      <w:r w:rsidR="005A5D04">
        <w:rPr>
          <w:sz w:val="32"/>
        </w:rPr>
        <w:t>66</w:t>
      </w:r>
      <w:bookmarkStart w:id="0" w:name="_GoBack"/>
      <w:bookmarkEnd w:id="0"/>
      <w:r w:rsidRPr="00906A6B">
        <w:rPr>
          <w:sz w:val="32"/>
        </w:rPr>
        <w:t xml:space="preserve"> anos SEXO: F                      </w:t>
      </w:r>
    </w:p>
    <w:p w:rsidR="00175171" w:rsidRDefault="00906A6B" w:rsidP="00906A6B">
      <w:pPr>
        <w:rPr>
          <w:sz w:val="32"/>
        </w:rPr>
      </w:pPr>
      <w:r w:rsidRPr="00906A6B">
        <w:rPr>
          <w:sz w:val="32"/>
        </w:rPr>
        <w:t>DATA DO EXAME: 19 jan. 22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322" w:rsidRDefault="00630322">
      <w:r>
        <w:separator/>
      </w:r>
    </w:p>
  </w:endnote>
  <w:endnote w:type="continuationSeparator" w:id="0">
    <w:p w:rsidR="00630322" w:rsidRDefault="00630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322" w:rsidRDefault="00630322">
      <w:r>
        <w:separator/>
      </w:r>
    </w:p>
  </w:footnote>
  <w:footnote w:type="continuationSeparator" w:id="0">
    <w:p w:rsidR="00630322" w:rsidRDefault="006303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3979</cp:revision>
  <cp:lastPrinted>1998-02-03T19:29:00Z</cp:lastPrinted>
  <dcterms:created xsi:type="dcterms:W3CDTF">2016-03-08T22:17:00Z</dcterms:created>
  <dcterms:modified xsi:type="dcterms:W3CDTF">2022-01-19T20:57:00Z</dcterms:modified>
</cp:coreProperties>
</file>