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10268" w:rsidRPr="00A10268">
        <w:rPr>
          <w:sz w:val="22"/>
        </w:rPr>
        <w:t>Gercina Dalva e Silva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10268">
        <w:rPr>
          <w:sz w:val="22"/>
        </w:rPr>
        <w:t>66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10268">
        <w:rPr>
          <w:sz w:val="22"/>
        </w:rPr>
        <w:t>Delirio agudo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10268">
        <w:rPr>
          <w:sz w:val="22"/>
        </w:rPr>
        <w:t>19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10268">
        <w:rPr>
          <w:noProof/>
          <w:sz w:val="24"/>
        </w:rPr>
        <w:t>19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3C2" w:rsidRDefault="006D33C2">
      <w:r>
        <w:separator/>
      </w:r>
    </w:p>
  </w:endnote>
  <w:endnote w:type="continuationSeparator" w:id="0">
    <w:p w:rsidR="006D33C2" w:rsidRDefault="006D3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D33C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3C2" w:rsidRDefault="006D33C2">
      <w:r>
        <w:separator/>
      </w:r>
    </w:p>
  </w:footnote>
  <w:footnote w:type="continuationSeparator" w:id="0">
    <w:p w:rsidR="006D33C2" w:rsidRDefault="006D33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48601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4041</cp:revision>
  <cp:lastPrinted>2017-08-09T15:22:00Z</cp:lastPrinted>
  <dcterms:created xsi:type="dcterms:W3CDTF">2016-03-08T22:06:00Z</dcterms:created>
  <dcterms:modified xsi:type="dcterms:W3CDTF">2022-01-19T20:56:00Z</dcterms:modified>
</cp:coreProperties>
</file>