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CE2FA5" w:rsidP="00CE2FA5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>DOPPLER COLORIDO</w:t>
      </w:r>
      <w:r w:rsidR="00391A50">
        <w:rPr>
          <w:b/>
          <w:noProof/>
          <w:sz w:val="32"/>
        </w:rPr>
        <w:t xml:space="preserve"> </w:t>
      </w:r>
      <w:r w:rsidR="00B01175" w:rsidRPr="00594179">
        <w:rPr>
          <w:b/>
          <w:noProof/>
          <w:sz w:val="32"/>
        </w:rPr>
        <w:t>TRANSCRANIANO</w:t>
      </w:r>
      <w:r w:rsidR="00391A50">
        <w:rPr>
          <w:b/>
          <w:noProof/>
          <w:sz w:val="32"/>
        </w:rPr>
        <w:t>/</w:t>
      </w:r>
      <w:r>
        <w:rPr>
          <w:b/>
          <w:noProof/>
          <w:sz w:val="32"/>
        </w:rPr>
        <w:t xml:space="preserve"> </w:t>
      </w:r>
      <w:r w:rsidR="00391A50">
        <w:rPr>
          <w:b/>
          <w:noProof/>
          <w:sz w:val="32"/>
        </w:rPr>
        <w:t>EXTRACRANIANO</w:t>
      </w:r>
    </w:p>
    <w:p w:rsidR="00345BD9" w:rsidRDefault="00345BD9" w:rsidP="00345BD9">
      <w:pPr>
        <w:rPr>
          <w:sz w:val="32"/>
        </w:rPr>
      </w:pPr>
    </w:p>
    <w:p w:rsidR="00AE3D12" w:rsidRDefault="00AE3D12" w:rsidP="00345BD9">
      <w:pPr>
        <w:rPr>
          <w:sz w:val="32"/>
        </w:rPr>
      </w:pPr>
    </w:p>
    <w:p w:rsidR="00C5533D" w:rsidRPr="00C5533D" w:rsidRDefault="00C5533D" w:rsidP="00C5533D">
      <w:pPr>
        <w:ind w:right="-99"/>
        <w:jc w:val="both"/>
        <w:rPr>
          <w:sz w:val="32"/>
          <w:szCs w:val="32"/>
        </w:rPr>
      </w:pPr>
      <w:r w:rsidRPr="00C5533D">
        <w:rPr>
          <w:sz w:val="32"/>
          <w:szCs w:val="32"/>
        </w:rPr>
        <w:t>PACIENTE: Luzia dos Reis Barros</w:t>
      </w:r>
    </w:p>
    <w:p w:rsidR="00C5533D" w:rsidRPr="00C5533D" w:rsidRDefault="00C5533D" w:rsidP="00C5533D">
      <w:pPr>
        <w:ind w:right="-99"/>
        <w:jc w:val="both"/>
        <w:rPr>
          <w:sz w:val="32"/>
          <w:szCs w:val="32"/>
        </w:rPr>
      </w:pPr>
      <w:r w:rsidRPr="00C5533D">
        <w:rPr>
          <w:sz w:val="32"/>
          <w:szCs w:val="32"/>
        </w:rPr>
        <w:t xml:space="preserve">IDADE: 74 anos SEXO: F                      </w:t>
      </w:r>
    </w:p>
    <w:p w:rsidR="00CB7F99" w:rsidRDefault="00C5533D" w:rsidP="00C5533D">
      <w:pPr>
        <w:ind w:right="-99"/>
        <w:jc w:val="both"/>
        <w:rPr>
          <w:sz w:val="32"/>
          <w:szCs w:val="32"/>
        </w:rPr>
      </w:pPr>
      <w:r w:rsidRPr="00C5533D">
        <w:rPr>
          <w:sz w:val="32"/>
          <w:szCs w:val="32"/>
        </w:rPr>
        <w:t>DATA DO EXAME: 19 jan. 22</w:t>
      </w:r>
      <w:bookmarkStart w:id="0" w:name="_GoBack"/>
      <w:bookmarkEnd w:id="0"/>
    </w:p>
    <w:p w:rsidR="00704A97" w:rsidRPr="00594179" w:rsidRDefault="00704A97" w:rsidP="00704A97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B01175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594179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594179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. Os índices de pulsatlidade estão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diminuidas</w:t>
      </w:r>
      <w:r w:rsidR="0024674D">
        <w:rPr>
          <w:noProof/>
          <w:sz w:val="28"/>
        </w:rPr>
        <w:t xml:space="preserve"> a esquerda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oftálmicas apresentam velocidades de fluxo sanguíneo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 w:rsidR="0024674D">
        <w:rPr>
          <w:noProof/>
          <w:sz w:val="28"/>
        </w:rPr>
        <w:t>normais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28"/>
        </w:rPr>
        <w:t>A artéria basilar apresenta velocidades do fluxo sanguíneo e índices de pulsatilidade dentro dos limites normais.</w:t>
      </w:r>
      <w:r w:rsidR="00885941" w:rsidRPr="00594179">
        <w:rPr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71576E" w:rsidRDefault="0071576E" w:rsidP="00B01175">
      <w:pPr>
        <w:jc w:val="both"/>
        <w:rPr>
          <w:sz w:val="32"/>
        </w:rPr>
      </w:pPr>
    </w:p>
    <w:p w:rsidR="00AE3D12" w:rsidRDefault="00B01175" w:rsidP="00B01175">
      <w:pPr>
        <w:jc w:val="both"/>
        <w:rPr>
          <w:sz w:val="32"/>
        </w:rPr>
      </w:pPr>
      <w:r>
        <w:rPr>
          <w:sz w:val="32"/>
        </w:rPr>
        <w:t xml:space="preserve">Doppler transcraniano </w:t>
      </w:r>
      <w:r w:rsidR="0071576E">
        <w:rPr>
          <w:sz w:val="32"/>
        </w:rPr>
        <w:t>sugestivo de</w:t>
      </w:r>
      <w:r>
        <w:rPr>
          <w:sz w:val="32"/>
        </w:rPr>
        <w:t xml:space="preserve"> insuficiência cérebro-vascular</w:t>
      </w:r>
      <w:r w:rsidR="00B325D7">
        <w:rPr>
          <w:sz w:val="32"/>
        </w:rPr>
        <w:t>.</w:t>
      </w:r>
    </w:p>
    <w:p w:rsidR="00740498" w:rsidRDefault="00740498" w:rsidP="00B01175">
      <w:pPr>
        <w:jc w:val="both"/>
      </w:pPr>
    </w:p>
    <w:p w:rsidR="0071576E" w:rsidRPr="00594179" w:rsidRDefault="0071576E" w:rsidP="00B01175">
      <w:pPr>
        <w:jc w:val="both"/>
      </w:pPr>
    </w:p>
    <w:p w:rsidR="00B01175" w:rsidRPr="00594179" w:rsidRDefault="00B01175" w:rsidP="00B01175">
      <w:pPr>
        <w:ind w:left="1440" w:firstLine="720"/>
        <w:jc w:val="both"/>
        <w:rPr>
          <w:b/>
        </w:rPr>
      </w:pPr>
      <w:r w:rsidRPr="00594179">
        <w:rPr>
          <w:b/>
        </w:rPr>
        <w:t xml:space="preserve">                   Dr. Claudio Oppenheimer     CRM:</w:t>
      </w:r>
      <w:r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40B" w:rsidRDefault="00A7740B">
      <w:r>
        <w:separator/>
      </w:r>
    </w:p>
  </w:endnote>
  <w:endnote w:type="continuationSeparator" w:id="0">
    <w:p w:rsidR="00A7740B" w:rsidRDefault="00A77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623E14" w:rsidRDefault="00A774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623E14" w:rsidRPr="006D6301">
        <w:rPr>
          <w:rStyle w:val="Hyperlink"/>
          <w:b/>
        </w:rPr>
        <w:t>www.neurofis.com.br</w:t>
      </w:r>
    </w:hyperlink>
    <w:r w:rsidR="00623E14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40B" w:rsidRDefault="00A7740B">
      <w:r>
        <w:separator/>
      </w:r>
    </w:p>
  </w:footnote>
  <w:footnote w:type="continuationSeparator" w:id="0">
    <w:p w:rsidR="00A7740B" w:rsidRDefault="00A774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2377"/>
    <w:rsid w:val="000027F9"/>
    <w:rsid w:val="000036BF"/>
    <w:rsid w:val="000039C1"/>
    <w:rsid w:val="00011404"/>
    <w:rsid w:val="0001141F"/>
    <w:rsid w:val="00016AEB"/>
    <w:rsid w:val="00017CB8"/>
    <w:rsid w:val="00032700"/>
    <w:rsid w:val="00042694"/>
    <w:rsid w:val="00046D8E"/>
    <w:rsid w:val="00050E23"/>
    <w:rsid w:val="00051C28"/>
    <w:rsid w:val="00056308"/>
    <w:rsid w:val="000647BC"/>
    <w:rsid w:val="00072302"/>
    <w:rsid w:val="00075A16"/>
    <w:rsid w:val="00086A0C"/>
    <w:rsid w:val="00086C76"/>
    <w:rsid w:val="0008731D"/>
    <w:rsid w:val="000B62CC"/>
    <w:rsid w:val="000D1988"/>
    <w:rsid w:val="000D6ED7"/>
    <w:rsid w:val="000E6AA0"/>
    <w:rsid w:val="000E6AF1"/>
    <w:rsid w:val="000E6C53"/>
    <w:rsid w:val="000F0AA3"/>
    <w:rsid w:val="000F598D"/>
    <w:rsid w:val="00100B85"/>
    <w:rsid w:val="00105181"/>
    <w:rsid w:val="00105A26"/>
    <w:rsid w:val="00114041"/>
    <w:rsid w:val="00114D98"/>
    <w:rsid w:val="00114FE7"/>
    <w:rsid w:val="00116BBD"/>
    <w:rsid w:val="001217E6"/>
    <w:rsid w:val="00124435"/>
    <w:rsid w:val="00133885"/>
    <w:rsid w:val="0013430D"/>
    <w:rsid w:val="001365E8"/>
    <w:rsid w:val="0013663F"/>
    <w:rsid w:val="0014120D"/>
    <w:rsid w:val="00156BA6"/>
    <w:rsid w:val="00156E18"/>
    <w:rsid w:val="00160519"/>
    <w:rsid w:val="00160F66"/>
    <w:rsid w:val="001610FB"/>
    <w:rsid w:val="00165968"/>
    <w:rsid w:val="0017257A"/>
    <w:rsid w:val="00172F17"/>
    <w:rsid w:val="00173C2E"/>
    <w:rsid w:val="00184E2F"/>
    <w:rsid w:val="001851E4"/>
    <w:rsid w:val="001954EF"/>
    <w:rsid w:val="001B405E"/>
    <w:rsid w:val="001B4A16"/>
    <w:rsid w:val="001C2EF3"/>
    <w:rsid w:val="001C638B"/>
    <w:rsid w:val="001C6512"/>
    <w:rsid w:val="001D0E50"/>
    <w:rsid w:val="001D3EDA"/>
    <w:rsid w:val="001E2C34"/>
    <w:rsid w:val="001E44F5"/>
    <w:rsid w:val="001E4CA3"/>
    <w:rsid w:val="001E65B8"/>
    <w:rsid w:val="001F269B"/>
    <w:rsid w:val="001F4B10"/>
    <w:rsid w:val="0020212C"/>
    <w:rsid w:val="0021226C"/>
    <w:rsid w:val="002127DD"/>
    <w:rsid w:val="00214B70"/>
    <w:rsid w:val="0021544F"/>
    <w:rsid w:val="00217B95"/>
    <w:rsid w:val="0022241F"/>
    <w:rsid w:val="002242CB"/>
    <w:rsid w:val="0023077E"/>
    <w:rsid w:val="00236A22"/>
    <w:rsid w:val="0024674D"/>
    <w:rsid w:val="00247716"/>
    <w:rsid w:val="00250118"/>
    <w:rsid w:val="00252E09"/>
    <w:rsid w:val="00264B13"/>
    <w:rsid w:val="00267092"/>
    <w:rsid w:val="002749E0"/>
    <w:rsid w:val="0027651F"/>
    <w:rsid w:val="0027738C"/>
    <w:rsid w:val="0028146E"/>
    <w:rsid w:val="0028256C"/>
    <w:rsid w:val="00282EB3"/>
    <w:rsid w:val="0028424B"/>
    <w:rsid w:val="00287E45"/>
    <w:rsid w:val="002928B7"/>
    <w:rsid w:val="002939C1"/>
    <w:rsid w:val="002A04AB"/>
    <w:rsid w:val="002A06D3"/>
    <w:rsid w:val="002A53FA"/>
    <w:rsid w:val="002B5E47"/>
    <w:rsid w:val="002C4124"/>
    <w:rsid w:val="002C5A01"/>
    <w:rsid w:val="002D08C4"/>
    <w:rsid w:val="002D3659"/>
    <w:rsid w:val="002D3B38"/>
    <w:rsid w:val="002D7C82"/>
    <w:rsid w:val="002E2F55"/>
    <w:rsid w:val="002E496D"/>
    <w:rsid w:val="002E4BAA"/>
    <w:rsid w:val="002E55BC"/>
    <w:rsid w:val="002E787D"/>
    <w:rsid w:val="002F0EC4"/>
    <w:rsid w:val="002F1D69"/>
    <w:rsid w:val="00310513"/>
    <w:rsid w:val="0031155C"/>
    <w:rsid w:val="00322C19"/>
    <w:rsid w:val="00323780"/>
    <w:rsid w:val="00324866"/>
    <w:rsid w:val="0032565B"/>
    <w:rsid w:val="00331613"/>
    <w:rsid w:val="00332662"/>
    <w:rsid w:val="003409ED"/>
    <w:rsid w:val="00341AFB"/>
    <w:rsid w:val="00345BD9"/>
    <w:rsid w:val="00354B0B"/>
    <w:rsid w:val="003574D3"/>
    <w:rsid w:val="00357CF0"/>
    <w:rsid w:val="00361381"/>
    <w:rsid w:val="00363D7B"/>
    <w:rsid w:val="00367A91"/>
    <w:rsid w:val="0037056E"/>
    <w:rsid w:val="0038021D"/>
    <w:rsid w:val="0038757C"/>
    <w:rsid w:val="00391A50"/>
    <w:rsid w:val="00394745"/>
    <w:rsid w:val="00397505"/>
    <w:rsid w:val="003A0159"/>
    <w:rsid w:val="003A7721"/>
    <w:rsid w:val="003B47FB"/>
    <w:rsid w:val="003B61E0"/>
    <w:rsid w:val="003C3692"/>
    <w:rsid w:val="003C5DAB"/>
    <w:rsid w:val="003C6106"/>
    <w:rsid w:val="003E402D"/>
    <w:rsid w:val="003E4784"/>
    <w:rsid w:val="003F2878"/>
    <w:rsid w:val="00402458"/>
    <w:rsid w:val="00404EE5"/>
    <w:rsid w:val="004103F0"/>
    <w:rsid w:val="00412739"/>
    <w:rsid w:val="004145F3"/>
    <w:rsid w:val="00414E3F"/>
    <w:rsid w:val="00421B87"/>
    <w:rsid w:val="004227A6"/>
    <w:rsid w:val="00425E5A"/>
    <w:rsid w:val="00432C93"/>
    <w:rsid w:val="00433267"/>
    <w:rsid w:val="0044134C"/>
    <w:rsid w:val="00443B7F"/>
    <w:rsid w:val="00445D36"/>
    <w:rsid w:val="0044644B"/>
    <w:rsid w:val="00457406"/>
    <w:rsid w:val="0046184C"/>
    <w:rsid w:val="00463393"/>
    <w:rsid w:val="00463DAC"/>
    <w:rsid w:val="00465F28"/>
    <w:rsid w:val="0047138D"/>
    <w:rsid w:val="00471CB5"/>
    <w:rsid w:val="004853A5"/>
    <w:rsid w:val="00486F7A"/>
    <w:rsid w:val="0048748A"/>
    <w:rsid w:val="004934DA"/>
    <w:rsid w:val="004A2DB4"/>
    <w:rsid w:val="004B0799"/>
    <w:rsid w:val="004B3EE5"/>
    <w:rsid w:val="004C083D"/>
    <w:rsid w:val="004C3CB7"/>
    <w:rsid w:val="004C3E77"/>
    <w:rsid w:val="004C6666"/>
    <w:rsid w:val="004D172C"/>
    <w:rsid w:val="004D2FCE"/>
    <w:rsid w:val="004D3924"/>
    <w:rsid w:val="004E55EC"/>
    <w:rsid w:val="004F2BD0"/>
    <w:rsid w:val="00500476"/>
    <w:rsid w:val="005011A4"/>
    <w:rsid w:val="00503C1F"/>
    <w:rsid w:val="005057F0"/>
    <w:rsid w:val="00523FFA"/>
    <w:rsid w:val="00524874"/>
    <w:rsid w:val="0052744F"/>
    <w:rsid w:val="005331D3"/>
    <w:rsid w:val="00533CD2"/>
    <w:rsid w:val="00547FCE"/>
    <w:rsid w:val="00550BAA"/>
    <w:rsid w:val="0056343A"/>
    <w:rsid w:val="00571468"/>
    <w:rsid w:val="005752A2"/>
    <w:rsid w:val="00575663"/>
    <w:rsid w:val="00585D1D"/>
    <w:rsid w:val="005908A3"/>
    <w:rsid w:val="0059184C"/>
    <w:rsid w:val="00593BB6"/>
    <w:rsid w:val="005961BD"/>
    <w:rsid w:val="005A0DBA"/>
    <w:rsid w:val="005A287F"/>
    <w:rsid w:val="005A3F78"/>
    <w:rsid w:val="005A595F"/>
    <w:rsid w:val="005A7BE7"/>
    <w:rsid w:val="005B5964"/>
    <w:rsid w:val="005B7126"/>
    <w:rsid w:val="005C27FA"/>
    <w:rsid w:val="005C3CBC"/>
    <w:rsid w:val="005C4856"/>
    <w:rsid w:val="005C50FB"/>
    <w:rsid w:val="005D0EE6"/>
    <w:rsid w:val="005D5E4C"/>
    <w:rsid w:val="005D6C64"/>
    <w:rsid w:val="005F222D"/>
    <w:rsid w:val="005F4F37"/>
    <w:rsid w:val="005F6D30"/>
    <w:rsid w:val="006001FA"/>
    <w:rsid w:val="00600B69"/>
    <w:rsid w:val="006022BB"/>
    <w:rsid w:val="00603054"/>
    <w:rsid w:val="00617D11"/>
    <w:rsid w:val="00623E14"/>
    <w:rsid w:val="00631130"/>
    <w:rsid w:val="00640C94"/>
    <w:rsid w:val="00644BDA"/>
    <w:rsid w:val="00662B95"/>
    <w:rsid w:val="00666838"/>
    <w:rsid w:val="00682605"/>
    <w:rsid w:val="00684E8B"/>
    <w:rsid w:val="00686BC8"/>
    <w:rsid w:val="00686E0A"/>
    <w:rsid w:val="00687139"/>
    <w:rsid w:val="00687E46"/>
    <w:rsid w:val="00695878"/>
    <w:rsid w:val="0069637A"/>
    <w:rsid w:val="006A6AA2"/>
    <w:rsid w:val="006B3595"/>
    <w:rsid w:val="006C2F8F"/>
    <w:rsid w:val="006C32D2"/>
    <w:rsid w:val="006C43E9"/>
    <w:rsid w:val="006E04DA"/>
    <w:rsid w:val="006E7449"/>
    <w:rsid w:val="006F0AA0"/>
    <w:rsid w:val="006F6E3E"/>
    <w:rsid w:val="00701196"/>
    <w:rsid w:val="00701C16"/>
    <w:rsid w:val="00704410"/>
    <w:rsid w:val="00704A97"/>
    <w:rsid w:val="00705009"/>
    <w:rsid w:val="00714828"/>
    <w:rsid w:val="0071576E"/>
    <w:rsid w:val="0072489C"/>
    <w:rsid w:val="00725A73"/>
    <w:rsid w:val="00727E08"/>
    <w:rsid w:val="0073567E"/>
    <w:rsid w:val="00737689"/>
    <w:rsid w:val="00740498"/>
    <w:rsid w:val="0074179D"/>
    <w:rsid w:val="00744735"/>
    <w:rsid w:val="00745B59"/>
    <w:rsid w:val="00747D01"/>
    <w:rsid w:val="007506DA"/>
    <w:rsid w:val="00757C0D"/>
    <w:rsid w:val="00761E81"/>
    <w:rsid w:val="0078537E"/>
    <w:rsid w:val="007900F2"/>
    <w:rsid w:val="007929B0"/>
    <w:rsid w:val="00792CAF"/>
    <w:rsid w:val="007A31B0"/>
    <w:rsid w:val="007A4355"/>
    <w:rsid w:val="007B0393"/>
    <w:rsid w:val="007C3E00"/>
    <w:rsid w:val="007E5951"/>
    <w:rsid w:val="007F5074"/>
    <w:rsid w:val="007F5A71"/>
    <w:rsid w:val="007F6E3B"/>
    <w:rsid w:val="00806F58"/>
    <w:rsid w:val="0080766C"/>
    <w:rsid w:val="0081418E"/>
    <w:rsid w:val="008175DD"/>
    <w:rsid w:val="008245E4"/>
    <w:rsid w:val="008245FE"/>
    <w:rsid w:val="00827D1A"/>
    <w:rsid w:val="008339A1"/>
    <w:rsid w:val="008343E1"/>
    <w:rsid w:val="008369B1"/>
    <w:rsid w:val="00843494"/>
    <w:rsid w:val="008760EE"/>
    <w:rsid w:val="0088264A"/>
    <w:rsid w:val="00884AA2"/>
    <w:rsid w:val="00885941"/>
    <w:rsid w:val="00891C92"/>
    <w:rsid w:val="00897B29"/>
    <w:rsid w:val="008A0886"/>
    <w:rsid w:val="008B00DA"/>
    <w:rsid w:val="008B292F"/>
    <w:rsid w:val="008C2F11"/>
    <w:rsid w:val="008C61CF"/>
    <w:rsid w:val="008D36F3"/>
    <w:rsid w:val="008D3DA8"/>
    <w:rsid w:val="008D5F39"/>
    <w:rsid w:val="008D7AFE"/>
    <w:rsid w:val="008E1696"/>
    <w:rsid w:val="008E5B24"/>
    <w:rsid w:val="008F0694"/>
    <w:rsid w:val="008F5070"/>
    <w:rsid w:val="00903211"/>
    <w:rsid w:val="009063DC"/>
    <w:rsid w:val="009075E8"/>
    <w:rsid w:val="00910CC5"/>
    <w:rsid w:val="00922C10"/>
    <w:rsid w:val="009306A7"/>
    <w:rsid w:val="009476FA"/>
    <w:rsid w:val="00953C74"/>
    <w:rsid w:val="009572BE"/>
    <w:rsid w:val="0096075C"/>
    <w:rsid w:val="00972BAB"/>
    <w:rsid w:val="00976339"/>
    <w:rsid w:val="00981A2F"/>
    <w:rsid w:val="00982728"/>
    <w:rsid w:val="00990E62"/>
    <w:rsid w:val="0099131A"/>
    <w:rsid w:val="00997182"/>
    <w:rsid w:val="009A38F9"/>
    <w:rsid w:val="009A4FCD"/>
    <w:rsid w:val="009B1563"/>
    <w:rsid w:val="009B1776"/>
    <w:rsid w:val="009B2724"/>
    <w:rsid w:val="009B6044"/>
    <w:rsid w:val="009C0016"/>
    <w:rsid w:val="009C01EA"/>
    <w:rsid w:val="009C405E"/>
    <w:rsid w:val="009D5C71"/>
    <w:rsid w:val="009E2004"/>
    <w:rsid w:val="009E5372"/>
    <w:rsid w:val="009F41C4"/>
    <w:rsid w:val="009F75D4"/>
    <w:rsid w:val="00A012E6"/>
    <w:rsid w:val="00A06232"/>
    <w:rsid w:val="00A06B8F"/>
    <w:rsid w:val="00A07CF5"/>
    <w:rsid w:val="00A17CC8"/>
    <w:rsid w:val="00A17F11"/>
    <w:rsid w:val="00A22176"/>
    <w:rsid w:val="00A306B1"/>
    <w:rsid w:val="00A30B70"/>
    <w:rsid w:val="00A36272"/>
    <w:rsid w:val="00A36F8E"/>
    <w:rsid w:val="00A43ADE"/>
    <w:rsid w:val="00A43F6D"/>
    <w:rsid w:val="00A54583"/>
    <w:rsid w:val="00A54AEB"/>
    <w:rsid w:val="00A6444A"/>
    <w:rsid w:val="00A7740B"/>
    <w:rsid w:val="00A841C6"/>
    <w:rsid w:val="00A8792A"/>
    <w:rsid w:val="00A9073C"/>
    <w:rsid w:val="00A91093"/>
    <w:rsid w:val="00A9772F"/>
    <w:rsid w:val="00AA01C6"/>
    <w:rsid w:val="00AA1299"/>
    <w:rsid w:val="00AA13C9"/>
    <w:rsid w:val="00AA43DC"/>
    <w:rsid w:val="00AB0909"/>
    <w:rsid w:val="00AB1FE5"/>
    <w:rsid w:val="00AB49FA"/>
    <w:rsid w:val="00AC42A5"/>
    <w:rsid w:val="00AD32AF"/>
    <w:rsid w:val="00AE3D12"/>
    <w:rsid w:val="00AF1264"/>
    <w:rsid w:val="00AF1B0F"/>
    <w:rsid w:val="00AF5F58"/>
    <w:rsid w:val="00B00F31"/>
    <w:rsid w:val="00B01175"/>
    <w:rsid w:val="00B16AD9"/>
    <w:rsid w:val="00B20634"/>
    <w:rsid w:val="00B325D7"/>
    <w:rsid w:val="00B341AE"/>
    <w:rsid w:val="00B432EC"/>
    <w:rsid w:val="00B57FD0"/>
    <w:rsid w:val="00B61464"/>
    <w:rsid w:val="00B62A79"/>
    <w:rsid w:val="00B63D06"/>
    <w:rsid w:val="00B6556D"/>
    <w:rsid w:val="00B70AB5"/>
    <w:rsid w:val="00B74AC3"/>
    <w:rsid w:val="00B77AAE"/>
    <w:rsid w:val="00BA081A"/>
    <w:rsid w:val="00BA29D2"/>
    <w:rsid w:val="00BA6645"/>
    <w:rsid w:val="00BA6CB9"/>
    <w:rsid w:val="00BA70AE"/>
    <w:rsid w:val="00BB30A5"/>
    <w:rsid w:val="00BB4BCD"/>
    <w:rsid w:val="00BC29F7"/>
    <w:rsid w:val="00BC57A5"/>
    <w:rsid w:val="00BD1E14"/>
    <w:rsid w:val="00BE25BE"/>
    <w:rsid w:val="00BF1E57"/>
    <w:rsid w:val="00BF201E"/>
    <w:rsid w:val="00C0228B"/>
    <w:rsid w:val="00C11BBE"/>
    <w:rsid w:val="00C1617D"/>
    <w:rsid w:val="00C21433"/>
    <w:rsid w:val="00C22A2B"/>
    <w:rsid w:val="00C22D8C"/>
    <w:rsid w:val="00C501B1"/>
    <w:rsid w:val="00C51058"/>
    <w:rsid w:val="00C5533D"/>
    <w:rsid w:val="00C61E51"/>
    <w:rsid w:val="00C61E6B"/>
    <w:rsid w:val="00C7304B"/>
    <w:rsid w:val="00C77617"/>
    <w:rsid w:val="00CA481B"/>
    <w:rsid w:val="00CA72C0"/>
    <w:rsid w:val="00CB0993"/>
    <w:rsid w:val="00CB0EE2"/>
    <w:rsid w:val="00CB7F99"/>
    <w:rsid w:val="00CC043B"/>
    <w:rsid w:val="00CC1319"/>
    <w:rsid w:val="00CC285F"/>
    <w:rsid w:val="00CC2F00"/>
    <w:rsid w:val="00CC3491"/>
    <w:rsid w:val="00CC6C8D"/>
    <w:rsid w:val="00CD1102"/>
    <w:rsid w:val="00CE2FA5"/>
    <w:rsid w:val="00CF4EF2"/>
    <w:rsid w:val="00D055CC"/>
    <w:rsid w:val="00D05AA7"/>
    <w:rsid w:val="00D20292"/>
    <w:rsid w:val="00D24CB6"/>
    <w:rsid w:val="00D310A4"/>
    <w:rsid w:val="00D3271D"/>
    <w:rsid w:val="00D35D11"/>
    <w:rsid w:val="00D363FC"/>
    <w:rsid w:val="00D41AD7"/>
    <w:rsid w:val="00D42591"/>
    <w:rsid w:val="00D5650E"/>
    <w:rsid w:val="00D56EE1"/>
    <w:rsid w:val="00D66FD8"/>
    <w:rsid w:val="00D7428D"/>
    <w:rsid w:val="00D85340"/>
    <w:rsid w:val="00D908E2"/>
    <w:rsid w:val="00D942DB"/>
    <w:rsid w:val="00DB02B4"/>
    <w:rsid w:val="00DC737B"/>
    <w:rsid w:val="00DC7DEE"/>
    <w:rsid w:val="00DD06D2"/>
    <w:rsid w:val="00DD4091"/>
    <w:rsid w:val="00DE405B"/>
    <w:rsid w:val="00DE5B20"/>
    <w:rsid w:val="00E003FF"/>
    <w:rsid w:val="00E00A56"/>
    <w:rsid w:val="00E021E0"/>
    <w:rsid w:val="00E1672E"/>
    <w:rsid w:val="00E2177A"/>
    <w:rsid w:val="00E223F3"/>
    <w:rsid w:val="00E25032"/>
    <w:rsid w:val="00E26325"/>
    <w:rsid w:val="00E33B24"/>
    <w:rsid w:val="00E416FC"/>
    <w:rsid w:val="00E470F5"/>
    <w:rsid w:val="00E51844"/>
    <w:rsid w:val="00E53026"/>
    <w:rsid w:val="00E5462B"/>
    <w:rsid w:val="00E61CCD"/>
    <w:rsid w:val="00E714C7"/>
    <w:rsid w:val="00E76DC6"/>
    <w:rsid w:val="00E831A1"/>
    <w:rsid w:val="00E91C5B"/>
    <w:rsid w:val="00E92D15"/>
    <w:rsid w:val="00E96476"/>
    <w:rsid w:val="00EA1C09"/>
    <w:rsid w:val="00EA1D62"/>
    <w:rsid w:val="00EA1E45"/>
    <w:rsid w:val="00EA388A"/>
    <w:rsid w:val="00EA3CAA"/>
    <w:rsid w:val="00EA4DA9"/>
    <w:rsid w:val="00EB2753"/>
    <w:rsid w:val="00EB7422"/>
    <w:rsid w:val="00EC000F"/>
    <w:rsid w:val="00EC201B"/>
    <w:rsid w:val="00EC345D"/>
    <w:rsid w:val="00EC4C6B"/>
    <w:rsid w:val="00EC5083"/>
    <w:rsid w:val="00ED5720"/>
    <w:rsid w:val="00EE688D"/>
    <w:rsid w:val="00EE7F9F"/>
    <w:rsid w:val="00EF03D9"/>
    <w:rsid w:val="00EF2319"/>
    <w:rsid w:val="00EF2955"/>
    <w:rsid w:val="00F019DA"/>
    <w:rsid w:val="00F04066"/>
    <w:rsid w:val="00F042FF"/>
    <w:rsid w:val="00F11AFB"/>
    <w:rsid w:val="00F12D53"/>
    <w:rsid w:val="00F16FAC"/>
    <w:rsid w:val="00F2002D"/>
    <w:rsid w:val="00F3072B"/>
    <w:rsid w:val="00F4072A"/>
    <w:rsid w:val="00F42146"/>
    <w:rsid w:val="00F43218"/>
    <w:rsid w:val="00F44F77"/>
    <w:rsid w:val="00F50DC1"/>
    <w:rsid w:val="00F51CCB"/>
    <w:rsid w:val="00F632BE"/>
    <w:rsid w:val="00F643D7"/>
    <w:rsid w:val="00F67482"/>
    <w:rsid w:val="00F7000E"/>
    <w:rsid w:val="00F70CCA"/>
    <w:rsid w:val="00F71A61"/>
    <w:rsid w:val="00F749DD"/>
    <w:rsid w:val="00F74EAF"/>
    <w:rsid w:val="00F8007D"/>
    <w:rsid w:val="00F837D2"/>
    <w:rsid w:val="00F86E75"/>
    <w:rsid w:val="00F9318D"/>
    <w:rsid w:val="00FA3B88"/>
    <w:rsid w:val="00FA434A"/>
    <w:rsid w:val="00FA5FC8"/>
    <w:rsid w:val="00FA73AD"/>
    <w:rsid w:val="00FA7B85"/>
    <w:rsid w:val="00FB0882"/>
    <w:rsid w:val="00FB1C47"/>
    <w:rsid w:val="00FB2E18"/>
    <w:rsid w:val="00FB3132"/>
    <w:rsid w:val="00FB7300"/>
    <w:rsid w:val="00FC1646"/>
    <w:rsid w:val="00FC33C9"/>
    <w:rsid w:val="00FD2448"/>
    <w:rsid w:val="00FD3C76"/>
    <w:rsid w:val="00FD5699"/>
    <w:rsid w:val="00FD76E6"/>
    <w:rsid w:val="00FE1E29"/>
    <w:rsid w:val="00FE3861"/>
    <w:rsid w:val="00FE4C45"/>
    <w:rsid w:val="00FF0519"/>
    <w:rsid w:val="00FF0870"/>
    <w:rsid w:val="00FF134E"/>
    <w:rsid w:val="00FF40D6"/>
    <w:rsid w:val="00FF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3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899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</cp:revision>
  <cp:lastPrinted>2017-08-09T15:23:00Z</cp:lastPrinted>
  <dcterms:created xsi:type="dcterms:W3CDTF">2017-08-09T15:28:00Z</dcterms:created>
  <dcterms:modified xsi:type="dcterms:W3CDTF">2022-01-19T13:40:00Z</dcterms:modified>
</cp:coreProperties>
</file>