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407A8" w:rsidRPr="005407A8">
        <w:rPr>
          <w:sz w:val="22"/>
        </w:rPr>
        <w:t>Sonia de Lima Belchior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407A8">
        <w:rPr>
          <w:sz w:val="22"/>
        </w:rPr>
        <w:t>71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946394">
        <w:rPr>
          <w:sz w:val="22"/>
        </w:rPr>
        <w:t>Ansiedade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6362D8">
        <w:rPr>
          <w:sz w:val="22"/>
        </w:rPr>
        <w:t>1</w:t>
      </w:r>
      <w:r w:rsidR="005407A8">
        <w:rPr>
          <w:sz w:val="22"/>
        </w:rPr>
        <w:t>3</w:t>
      </w:r>
      <w:bookmarkStart w:id="0" w:name="_GoBack"/>
      <w:bookmarkEnd w:id="0"/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424B1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73162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73162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407A8">
        <w:rPr>
          <w:noProof/>
          <w:sz w:val="24"/>
        </w:rPr>
        <w:t>13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6339" w:rsidRDefault="006D6339">
      <w:r>
        <w:separator/>
      </w:r>
    </w:p>
  </w:endnote>
  <w:endnote w:type="continuationSeparator" w:id="0">
    <w:p w:rsidR="006D6339" w:rsidRDefault="006D6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D633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6339" w:rsidRDefault="006D6339">
      <w:r>
        <w:separator/>
      </w:r>
    </w:p>
  </w:footnote>
  <w:footnote w:type="continuationSeparator" w:id="0">
    <w:p w:rsidR="006D6339" w:rsidRDefault="006D63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6339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48598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4036</cp:revision>
  <cp:lastPrinted>2017-08-09T15:22:00Z</cp:lastPrinted>
  <dcterms:created xsi:type="dcterms:W3CDTF">2016-03-08T22:06:00Z</dcterms:created>
  <dcterms:modified xsi:type="dcterms:W3CDTF">2022-01-13T14:33:00Z</dcterms:modified>
</cp:coreProperties>
</file>