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46394" w:rsidRPr="00946394">
        <w:rPr>
          <w:sz w:val="22"/>
        </w:rPr>
        <w:t>Sandra Gebrim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46394">
        <w:rPr>
          <w:sz w:val="22"/>
        </w:rPr>
        <w:t>39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46394">
        <w:rPr>
          <w:sz w:val="22"/>
        </w:rPr>
        <w:t>Ansiedade/Deficit cognitivo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E113BE">
        <w:rPr>
          <w:sz w:val="22"/>
        </w:rPr>
        <w:t>2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113BE">
        <w:rPr>
          <w:noProof/>
          <w:sz w:val="24"/>
        </w:rPr>
        <w:t>12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AFE" w:rsidRDefault="00694AFE">
      <w:r>
        <w:separator/>
      </w:r>
    </w:p>
  </w:endnote>
  <w:endnote w:type="continuationSeparator" w:id="0">
    <w:p w:rsidR="00694AFE" w:rsidRDefault="0069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94AF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AFE" w:rsidRDefault="00694AFE">
      <w:r>
        <w:separator/>
      </w:r>
    </w:p>
  </w:footnote>
  <w:footnote w:type="continuationSeparator" w:id="0">
    <w:p w:rsidR="00694AFE" w:rsidRDefault="00694A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48597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4035</cp:revision>
  <cp:lastPrinted>2017-08-09T15:22:00Z</cp:lastPrinted>
  <dcterms:created xsi:type="dcterms:W3CDTF">2016-03-08T22:06:00Z</dcterms:created>
  <dcterms:modified xsi:type="dcterms:W3CDTF">2022-01-12T21:43:00Z</dcterms:modified>
</cp:coreProperties>
</file>