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8B0423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FB2671" w:rsidRPr="00FB2671">
        <w:rPr>
          <w:sz w:val="22"/>
        </w:rPr>
        <w:t>Pietro Polit Gobato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FB2671">
        <w:rPr>
          <w:sz w:val="22"/>
        </w:rPr>
        <w:t>34</w:t>
      </w:r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A5063D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FB2671">
        <w:rPr>
          <w:sz w:val="22"/>
        </w:rPr>
        <w:t>Estresse</w:t>
      </w:r>
      <w:bookmarkStart w:id="0" w:name="_GoBack"/>
      <w:bookmarkEnd w:id="0"/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</w:t>
      </w:r>
      <w:r w:rsidR="00C76170">
        <w:rPr>
          <w:sz w:val="22"/>
        </w:rPr>
        <w:t xml:space="preserve"> </w:t>
      </w:r>
      <w:r w:rsidRPr="00B94B80">
        <w:rPr>
          <w:sz w:val="22"/>
        </w:rPr>
        <w:t xml:space="preserve"> </w:t>
      </w:r>
      <w:r w:rsidR="006362D8">
        <w:rPr>
          <w:sz w:val="22"/>
        </w:rPr>
        <w:t>1</w:t>
      </w:r>
      <w:r w:rsidR="00E113BE">
        <w:rPr>
          <w:sz w:val="22"/>
        </w:rPr>
        <w:t>2</w:t>
      </w:r>
      <w:r w:rsidR="00773162">
        <w:rPr>
          <w:sz w:val="22"/>
        </w:rPr>
        <w:t xml:space="preserve"> jan. 22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Medico:              Dr.</w:t>
      </w:r>
      <w:r w:rsidR="00C830A8">
        <w:rPr>
          <w:sz w:val="22"/>
        </w:rPr>
        <w:t>Claudio Oppenheimer</w:t>
      </w:r>
      <w:r w:rsidRPr="00B94B80">
        <w:rPr>
          <w:sz w:val="22"/>
        </w:rPr>
        <w:t xml:space="preserve">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D424B1">
        <w:rPr>
          <w:sz w:val="22"/>
        </w:rPr>
        <w:t>Ndn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773162">
        <w:t>8.1</w:t>
      </w:r>
      <w:r w:rsidR="00687E23">
        <w:t>H</w:t>
      </w:r>
      <w:r w:rsidR="00CB48D7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773162">
        <w:t>36.4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E113BE">
        <w:rPr>
          <w:noProof/>
          <w:sz w:val="24"/>
        </w:rPr>
        <w:t>12 de janeiro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029E8" w:rsidRDefault="005029E8">
      <w:r>
        <w:separator/>
      </w:r>
    </w:p>
  </w:endnote>
  <w:endnote w:type="continuationSeparator" w:id="0">
    <w:p w:rsidR="005029E8" w:rsidRDefault="005029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5029E8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029E8" w:rsidRDefault="005029E8">
      <w:r>
        <w:separator/>
      </w:r>
    </w:p>
  </w:footnote>
  <w:footnote w:type="continuationSeparator" w:id="0">
    <w:p w:rsidR="005029E8" w:rsidRDefault="005029E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7E7"/>
    <w:rsid w:val="000B0DB4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5CE0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4F40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6B5C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3831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28D"/>
    <w:rsid w:val="002E4668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ABF"/>
    <w:rsid w:val="00331B24"/>
    <w:rsid w:val="003320DC"/>
    <w:rsid w:val="00333788"/>
    <w:rsid w:val="0033382B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7A4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515"/>
    <w:rsid w:val="00432EEA"/>
    <w:rsid w:val="00433118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F71"/>
    <w:rsid w:val="00470194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082"/>
    <w:rsid w:val="004A742C"/>
    <w:rsid w:val="004A7BA2"/>
    <w:rsid w:val="004B062B"/>
    <w:rsid w:val="004B176C"/>
    <w:rsid w:val="004B1AD7"/>
    <w:rsid w:val="004B1BB7"/>
    <w:rsid w:val="004B27E7"/>
    <w:rsid w:val="004B2CE8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709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7B4A"/>
    <w:rsid w:val="004E7DE5"/>
    <w:rsid w:val="004F00BC"/>
    <w:rsid w:val="004F01B0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122"/>
    <w:rsid w:val="00501AE0"/>
    <w:rsid w:val="00501C81"/>
    <w:rsid w:val="00502084"/>
    <w:rsid w:val="0050229F"/>
    <w:rsid w:val="005026FB"/>
    <w:rsid w:val="00502802"/>
    <w:rsid w:val="005029E8"/>
    <w:rsid w:val="00502CDB"/>
    <w:rsid w:val="00503DF1"/>
    <w:rsid w:val="00503F26"/>
    <w:rsid w:val="00504082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58D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A9E"/>
    <w:rsid w:val="00540E7D"/>
    <w:rsid w:val="0054103E"/>
    <w:rsid w:val="0054107A"/>
    <w:rsid w:val="005415C7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0DE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2F2"/>
    <w:rsid w:val="00585569"/>
    <w:rsid w:val="005856EC"/>
    <w:rsid w:val="00585F31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D48"/>
    <w:rsid w:val="00597132"/>
    <w:rsid w:val="0059742D"/>
    <w:rsid w:val="00597607"/>
    <w:rsid w:val="005976F2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7FB"/>
    <w:rsid w:val="006D380D"/>
    <w:rsid w:val="006D385F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D94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725"/>
    <w:rsid w:val="00735CED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93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148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02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0423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EB8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78DD"/>
    <w:rsid w:val="00960E9A"/>
    <w:rsid w:val="00960ECB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60F0"/>
    <w:rsid w:val="009768E6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8D"/>
    <w:rsid w:val="00991AEE"/>
    <w:rsid w:val="009923EC"/>
    <w:rsid w:val="00992408"/>
    <w:rsid w:val="0099304C"/>
    <w:rsid w:val="00993D1D"/>
    <w:rsid w:val="009943DC"/>
    <w:rsid w:val="00994A1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F2B"/>
    <w:rsid w:val="00A630E6"/>
    <w:rsid w:val="00A63126"/>
    <w:rsid w:val="00A631C5"/>
    <w:rsid w:val="00A63D56"/>
    <w:rsid w:val="00A64272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998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734"/>
    <w:rsid w:val="00AF1EA6"/>
    <w:rsid w:val="00AF264C"/>
    <w:rsid w:val="00AF269B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F8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58BD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59F5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82E"/>
    <w:rsid w:val="00C623C1"/>
    <w:rsid w:val="00C6308F"/>
    <w:rsid w:val="00C630B2"/>
    <w:rsid w:val="00C639D4"/>
    <w:rsid w:val="00C63BF1"/>
    <w:rsid w:val="00C64915"/>
    <w:rsid w:val="00C64E38"/>
    <w:rsid w:val="00C64F5A"/>
    <w:rsid w:val="00C6535E"/>
    <w:rsid w:val="00C65B4E"/>
    <w:rsid w:val="00C65C6B"/>
    <w:rsid w:val="00C660D0"/>
    <w:rsid w:val="00C66200"/>
    <w:rsid w:val="00C66268"/>
    <w:rsid w:val="00C66B13"/>
    <w:rsid w:val="00C67CD0"/>
    <w:rsid w:val="00C70018"/>
    <w:rsid w:val="00C70067"/>
    <w:rsid w:val="00C70462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E56"/>
    <w:rsid w:val="00C77972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48E6"/>
    <w:rsid w:val="00CA4B1D"/>
    <w:rsid w:val="00CA4FCF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C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37A"/>
    <w:rsid w:val="00DB50D2"/>
    <w:rsid w:val="00DB5877"/>
    <w:rsid w:val="00DB5BF1"/>
    <w:rsid w:val="00DB656F"/>
    <w:rsid w:val="00DB65A3"/>
    <w:rsid w:val="00DB6F31"/>
    <w:rsid w:val="00DB76CE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082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09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966"/>
    <w:rsid w:val="00F25A2B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365"/>
    <w:rsid w:val="00FA2549"/>
    <w:rsid w:val="00FA287E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ADD"/>
    <w:rsid w:val="00FD163A"/>
    <w:rsid w:val="00FD1677"/>
    <w:rsid w:val="00FD1A31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48596</TotalTime>
  <Pages>1</Pages>
  <Words>266</Words>
  <Characters>1518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4033</cp:revision>
  <cp:lastPrinted>2017-08-09T15:22:00Z</cp:lastPrinted>
  <dcterms:created xsi:type="dcterms:W3CDTF">2016-03-08T22:06:00Z</dcterms:created>
  <dcterms:modified xsi:type="dcterms:W3CDTF">2022-01-12T21:22:00Z</dcterms:modified>
</cp:coreProperties>
</file>