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C2513" w:rsidRPr="001C2513">
        <w:rPr>
          <w:sz w:val="22"/>
        </w:rPr>
        <w:t>Maria do Socorro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C2513">
        <w:rPr>
          <w:sz w:val="22"/>
        </w:rPr>
        <w:t>78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C2513">
        <w:rPr>
          <w:sz w:val="22"/>
        </w:rPr>
        <w:t>DCL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E113BE">
        <w:rPr>
          <w:sz w:val="22"/>
        </w:rPr>
        <w:t>2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13BE">
        <w:rPr>
          <w:noProof/>
          <w:sz w:val="24"/>
        </w:rPr>
        <w:t>12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976" w:rsidRDefault="003D5976">
      <w:r>
        <w:separator/>
      </w:r>
    </w:p>
  </w:endnote>
  <w:endnote w:type="continuationSeparator" w:id="0">
    <w:p w:rsidR="003D5976" w:rsidRDefault="003D5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D597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976" w:rsidRDefault="003D5976">
      <w:r>
        <w:separator/>
      </w:r>
    </w:p>
  </w:footnote>
  <w:footnote w:type="continuationSeparator" w:id="0">
    <w:p w:rsidR="003D5976" w:rsidRDefault="003D59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976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48595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4027</cp:revision>
  <cp:lastPrinted>2017-08-09T15:22:00Z</cp:lastPrinted>
  <dcterms:created xsi:type="dcterms:W3CDTF">2016-03-08T22:06:00Z</dcterms:created>
  <dcterms:modified xsi:type="dcterms:W3CDTF">2022-01-12T14:51:00Z</dcterms:modified>
</cp:coreProperties>
</file>