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73162" w:rsidRPr="00773162">
        <w:rPr>
          <w:sz w:val="22"/>
        </w:rPr>
        <w:t>Arthur Mesquita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73162">
        <w:rPr>
          <w:sz w:val="22"/>
        </w:rPr>
        <w:t>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73162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73162">
        <w:rPr>
          <w:sz w:val="22"/>
        </w:rPr>
        <w:t>10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3162">
        <w:rPr>
          <w:noProof/>
          <w:sz w:val="24"/>
        </w:rPr>
        <w:t>10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17E" w:rsidRDefault="006B217E">
      <w:r>
        <w:separator/>
      </w:r>
    </w:p>
  </w:endnote>
  <w:endnote w:type="continuationSeparator" w:id="0">
    <w:p w:rsidR="006B217E" w:rsidRDefault="006B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B217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17E" w:rsidRDefault="006B217E">
      <w:r>
        <w:separator/>
      </w:r>
    </w:p>
  </w:footnote>
  <w:footnote w:type="continuationSeparator" w:id="0">
    <w:p w:rsidR="006B217E" w:rsidRDefault="006B21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7E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48498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4021</cp:revision>
  <cp:lastPrinted>2017-08-09T15:22:00Z</cp:lastPrinted>
  <dcterms:created xsi:type="dcterms:W3CDTF">2016-03-08T22:06:00Z</dcterms:created>
  <dcterms:modified xsi:type="dcterms:W3CDTF">2022-01-10T16:30:00Z</dcterms:modified>
</cp:coreProperties>
</file>