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963EB" w:rsidRPr="006963EB">
        <w:rPr>
          <w:sz w:val="22"/>
        </w:rPr>
        <w:t>Joaquim Luiz Braga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963EB">
        <w:rPr>
          <w:sz w:val="22"/>
        </w:rPr>
        <w:t>13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963EB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D424B1">
        <w:rPr>
          <w:sz w:val="22"/>
        </w:rPr>
        <w:t>2</w:t>
      </w:r>
      <w:r w:rsidR="006963EB">
        <w:rPr>
          <w:sz w:val="22"/>
        </w:rPr>
        <w:t>1</w:t>
      </w:r>
      <w:bookmarkStart w:id="0" w:name="_GoBack"/>
      <w:bookmarkEnd w:id="0"/>
      <w:r w:rsidR="00D424B1">
        <w:rPr>
          <w:sz w:val="22"/>
        </w:rPr>
        <w:t xml:space="preserve"> </w:t>
      </w:r>
      <w:r w:rsidR="00FA6F40">
        <w:rPr>
          <w:sz w:val="22"/>
        </w:rPr>
        <w:t>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52FF6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52FF6">
        <w:t>36.1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963EB">
        <w:rPr>
          <w:noProof/>
          <w:sz w:val="24"/>
        </w:rPr>
        <w:t>21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806" w:rsidRDefault="008B4806">
      <w:r>
        <w:separator/>
      </w:r>
    </w:p>
  </w:endnote>
  <w:endnote w:type="continuationSeparator" w:id="0">
    <w:p w:rsidR="008B4806" w:rsidRDefault="008B4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B480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806" w:rsidRDefault="008B4806">
      <w:r>
        <w:separator/>
      </w:r>
    </w:p>
  </w:footnote>
  <w:footnote w:type="continuationSeparator" w:id="0">
    <w:p w:rsidR="008B4806" w:rsidRDefault="008B48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4806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48495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4017</cp:revision>
  <cp:lastPrinted>2017-08-09T15:22:00Z</cp:lastPrinted>
  <dcterms:created xsi:type="dcterms:W3CDTF">2016-03-08T22:06:00Z</dcterms:created>
  <dcterms:modified xsi:type="dcterms:W3CDTF">2021-12-21T16:48:00Z</dcterms:modified>
</cp:coreProperties>
</file>