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424B1" w:rsidRPr="00D424B1">
        <w:rPr>
          <w:sz w:val="22"/>
        </w:rPr>
        <w:t>Alany Batista Costa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424B1">
        <w:rPr>
          <w:sz w:val="22"/>
        </w:rPr>
        <w:t>27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424B1">
        <w:rPr>
          <w:sz w:val="22"/>
        </w:rPr>
        <w:t>Tremor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D424B1">
        <w:rPr>
          <w:sz w:val="22"/>
        </w:rPr>
        <w:t xml:space="preserve">20 </w:t>
      </w:r>
      <w:r w:rsidR="00FA6F40">
        <w:rPr>
          <w:sz w:val="22"/>
        </w:rPr>
        <w:t>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424B1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52FF6">
        <w:t>8.9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52FF6">
        <w:t>36.1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52FF6">
        <w:rPr>
          <w:noProof/>
          <w:sz w:val="24"/>
        </w:rPr>
        <w:t>20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F79" w:rsidRDefault="004C1F79">
      <w:r>
        <w:separator/>
      </w:r>
    </w:p>
  </w:endnote>
  <w:endnote w:type="continuationSeparator" w:id="0">
    <w:p w:rsidR="004C1F79" w:rsidRDefault="004C1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C1F7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F79" w:rsidRDefault="004C1F79">
      <w:r>
        <w:separator/>
      </w:r>
    </w:p>
  </w:footnote>
  <w:footnote w:type="continuationSeparator" w:id="0">
    <w:p w:rsidR="004C1F79" w:rsidRDefault="004C1F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48494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4016</cp:revision>
  <cp:lastPrinted>2017-08-09T15:22:00Z</cp:lastPrinted>
  <dcterms:created xsi:type="dcterms:W3CDTF">2016-03-08T22:06:00Z</dcterms:created>
  <dcterms:modified xsi:type="dcterms:W3CDTF">2021-12-20T21:12:00Z</dcterms:modified>
</cp:coreProperties>
</file>