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A1A4D" w:rsidRPr="007A1A4D">
        <w:rPr>
          <w:sz w:val="22"/>
        </w:rPr>
        <w:t>Michael dos Santos Reis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A1A4D">
        <w:rPr>
          <w:sz w:val="22"/>
        </w:rPr>
        <w:t>35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A1A4D">
        <w:rPr>
          <w:sz w:val="22"/>
        </w:rPr>
        <w:t>SPI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44AF0">
        <w:rPr>
          <w:sz w:val="22"/>
        </w:rPr>
        <w:t>1</w:t>
      </w:r>
      <w:r w:rsidR="007A1A4D">
        <w:rPr>
          <w:sz w:val="22"/>
        </w:rPr>
        <w:t>7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A1A4D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6910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D6910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A1A4D">
        <w:rPr>
          <w:noProof/>
          <w:sz w:val="24"/>
        </w:rPr>
        <w:t>17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148" w:rsidRDefault="00790148">
      <w:r>
        <w:separator/>
      </w:r>
    </w:p>
  </w:endnote>
  <w:endnote w:type="continuationSeparator" w:id="0">
    <w:p w:rsidR="00790148" w:rsidRDefault="00790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9014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148" w:rsidRDefault="00790148">
      <w:r>
        <w:separator/>
      </w:r>
    </w:p>
  </w:footnote>
  <w:footnote w:type="continuationSeparator" w:id="0">
    <w:p w:rsidR="00790148" w:rsidRDefault="007901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48492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4013</cp:revision>
  <cp:lastPrinted>2017-08-09T15:22:00Z</cp:lastPrinted>
  <dcterms:created xsi:type="dcterms:W3CDTF">2016-03-08T22:06:00Z</dcterms:created>
  <dcterms:modified xsi:type="dcterms:W3CDTF">2021-12-17T18:55:00Z</dcterms:modified>
</cp:coreProperties>
</file>