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444AF0" w:rsidRPr="00444AF0">
        <w:rPr>
          <w:sz w:val="22"/>
        </w:rPr>
        <w:t>Matheus Rocha da Silva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444AF0">
        <w:rPr>
          <w:sz w:val="22"/>
        </w:rPr>
        <w:t>28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444AF0">
        <w:rPr>
          <w:sz w:val="22"/>
        </w:rPr>
        <w:t>Controle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444AF0">
        <w:rPr>
          <w:sz w:val="22"/>
        </w:rPr>
        <w:t>14</w:t>
      </w:r>
      <w:bookmarkStart w:id="0" w:name="_GoBack"/>
      <w:bookmarkEnd w:id="0"/>
      <w:r w:rsidR="00FA6F40">
        <w:rPr>
          <w:sz w:val="22"/>
        </w:rPr>
        <w:t xml:space="preserve"> dez.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961B1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D6910">
        <w:t>11.7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D6910">
        <w:t>29.4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44AF0">
        <w:rPr>
          <w:noProof/>
          <w:sz w:val="24"/>
        </w:rPr>
        <w:t>14 de dezembro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0194" w:rsidRDefault="00470194">
      <w:r>
        <w:separator/>
      </w:r>
    </w:p>
  </w:endnote>
  <w:endnote w:type="continuationSeparator" w:id="0">
    <w:p w:rsidR="00470194" w:rsidRDefault="004701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7019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0194" w:rsidRDefault="00470194">
      <w:r>
        <w:separator/>
      </w:r>
    </w:p>
  </w:footnote>
  <w:footnote w:type="continuationSeparator" w:id="0">
    <w:p w:rsidR="00470194" w:rsidRDefault="004701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48491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4011</cp:revision>
  <cp:lastPrinted>2017-08-09T15:22:00Z</cp:lastPrinted>
  <dcterms:created xsi:type="dcterms:W3CDTF">2016-03-08T22:06:00Z</dcterms:created>
  <dcterms:modified xsi:type="dcterms:W3CDTF">2021-12-14T20:08:00Z</dcterms:modified>
</cp:coreProperties>
</file>