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147C3" w:rsidRPr="009147C3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>PACIENTE: Marcelo Oliveira de Azevedo</w:t>
      </w:r>
    </w:p>
    <w:p w:rsidR="009147C3" w:rsidRPr="009147C3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 xml:space="preserve">IDADE: 55 anos SEXO: M                      </w:t>
      </w:r>
    </w:p>
    <w:p w:rsidR="004930C6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>DATA DO EXAME: 13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698" w:rsidRDefault="00337698">
      <w:r>
        <w:separator/>
      </w:r>
    </w:p>
  </w:endnote>
  <w:endnote w:type="continuationSeparator" w:id="0">
    <w:p w:rsidR="00337698" w:rsidRDefault="0033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698" w:rsidRDefault="00337698">
      <w:r>
        <w:separator/>
      </w:r>
    </w:p>
  </w:footnote>
  <w:footnote w:type="continuationSeparator" w:id="0">
    <w:p w:rsidR="00337698" w:rsidRDefault="003376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4290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1796</cp:revision>
  <cp:lastPrinted>1998-02-03T19:29:00Z</cp:lastPrinted>
  <dcterms:created xsi:type="dcterms:W3CDTF">2016-03-08T23:18:00Z</dcterms:created>
  <dcterms:modified xsi:type="dcterms:W3CDTF">2021-12-13T20:05:00Z</dcterms:modified>
</cp:coreProperties>
</file>