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93D1D" w:rsidRPr="00993D1D">
        <w:rPr>
          <w:sz w:val="22"/>
        </w:rPr>
        <w:t>Marcelo Oliveira de Azevedo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93D1D">
        <w:rPr>
          <w:sz w:val="22"/>
        </w:rPr>
        <w:t>55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821D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D6910">
        <w:rPr>
          <w:sz w:val="22"/>
        </w:rPr>
        <w:t>13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6910">
        <w:rPr>
          <w:noProof/>
          <w:sz w:val="24"/>
        </w:rPr>
        <w:t>13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34E" w:rsidRDefault="00CD134E">
      <w:r>
        <w:separator/>
      </w:r>
    </w:p>
  </w:endnote>
  <w:endnote w:type="continuationSeparator" w:id="0">
    <w:p w:rsidR="00CD134E" w:rsidRDefault="00CD1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D13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34E" w:rsidRDefault="00CD134E">
      <w:r>
        <w:separator/>
      </w:r>
    </w:p>
  </w:footnote>
  <w:footnote w:type="continuationSeparator" w:id="0">
    <w:p w:rsidR="00CD134E" w:rsidRDefault="00CD1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48491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4010</cp:revision>
  <cp:lastPrinted>2017-08-09T15:22:00Z</cp:lastPrinted>
  <dcterms:created xsi:type="dcterms:W3CDTF">2016-03-08T22:06:00Z</dcterms:created>
  <dcterms:modified xsi:type="dcterms:W3CDTF">2021-12-13T20:04:00Z</dcterms:modified>
</cp:coreProperties>
</file>