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520B8" w:rsidRPr="008520B8">
        <w:rPr>
          <w:sz w:val="22"/>
        </w:rPr>
        <w:t>Manuela da Mata Teixeira Correa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520B8">
        <w:rPr>
          <w:sz w:val="22"/>
        </w:rPr>
        <w:t>16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821DD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4D6910">
        <w:rPr>
          <w:sz w:val="22"/>
        </w:rPr>
        <w:t>13</w:t>
      </w:r>
      <w:r w:rsidR="00FA6F40">
        <w:rPr>
          <w:sz w:val="22"/>
        </w:rPr>
        <w:t xml:space="preserve">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961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D6910">
        <w:t>11.7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D6910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D6910">
        <w:rPr>
          <w:noProof/>
          <w:sz w:val="24"/>
        </w:rPr>
        <w:t>13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50E5" w:rsidRDefault="005050E5">
      <w:r>
        <w:separator/>
      </w:r>
    </w:p>
  </w:endnote>
  <w:endnote w:type="continuationSeparator" w:id="0">
    <w:p w:rsidR="005050E5" w:rsidRDefault="00505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050E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50E5" w:rsidRDefault="005050E5">
      <w:r>
        <w:separator/>
      </w:r>
    </w:p>
  </w:footnote>
  <w:footnote w:type="continuationSeparator" w:id="0">
    <w:p w:rsidR="005050E5" w:rsidRDefault="005050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0E5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48478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4008</cp:revision>
  <cp:lastPrinted>2017-08-09T15:22:00Z</cp:lastPrinted>
  <dcterms:created xsi:type="dcterms:W3CDTF">2016-03-08T22:06:00Z</dcterms:created>
  <dcterms:modified xsi:type="dcterms:W3CDTF">2021-12-13T19:50:00Z</dcterms:modified>
</cp:coreProperties>
</file>