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287F" w:rsidRPr="0083425C" w:rsidRDefault="00550BAA" w:rsidP="005A287F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</w:t>
      </w:r>
      <w:r w:rsidR="0096075C">
        <w:rPr>
          <w:b/>
          <w:noProof/>
          <w:sz w:val="32"/>
        </w:rPr>
        <w:t xml:space="preserve">   </w:t>
      </w:r>
      <w:r>
        <w:rPr>
          <w:b/>
          <w:noProof/>
          <w:sz w:val="32"/>
        </w:rPr>
        <w:t xml:space="preserve">   </w:t>
      </w:r>
      <w:r w:rsidR="005A287F">
        <w:rPr>
          <w:b/>
          <w:noProof/>
          <w:sz w:val="32"/>
        </w:rPr>
        <w:t xml:space="preserve">                   </w:t>
      </w:r>
      <w:r w:rsidR="005A287F" w:rsidRPr="0083425C">
        <w:rPr>
          <w:b/>
          <w:noProof/>
          <w:sz w:val="32"/>
        </w:rPr>
        <w:t>DOPPLER TRANSCRANIANO</w:t>
      </w:r>
    </w:p>
    <w:p w:rsidR="005A287F" w:rsidRPr="0083425C" w:rsidRDefault="005A287F" w:rsidP="005A287F">
      <w:pPr>
        <w:ind w:right="-99"/>
        <w:jc w:val="both"/>
        <w:rPr>
          <w:b/>
          <w:noProof/>
          <w:sz w:val="32"/>
        </w:rPr>
      </w:pPr>
    </w:p>
    <w:p w:rsidR="00E50A1B" w:rsidRPr="00E50A1B" w:rsidRDefault="00E50A1B" w:rsidP="00E50A1B">
      <w:pPr>
        <w:ind w:right="-99"/>
        <w:jc w:val="both"/>
        <w:rPr>
          <w:sz w:val="32"/>
          <w:szCs w:val="32"/>
        </w:rPr>
      </w:pPr>
      <w:r w:rsidRPr="00E50A1B">
        <w:rPr>
          <w:sz w:val="32"/>
          <w:szCs w:val="32"/>
        </w:rPr>
        <w:t>PACIENTE: Jose Ribeiro Alves</w:t>
      </w:r>
    </w:p>
    <w:p w:rsidR="00E50A1B" w:rsidRPr="00E50A1B" w:rsidRDefault="00E50A1B" w:rsidP="00E50A1B">
      <w:pPr>
        <w:ind w:right="-99"/>
        <w:jc w:val="both"/>
        <w:rPr>
          <w:sz w:val="32"/>
          <w:szCs w:val="32"/>
        </w:rPr>
      </w:pPr>
      <w:r w:rsidRPr="00E50A1B">
        <w:rPr>
          <w:sz w:val="32"/>
          <w:szCs w:val="32"/>
        </w:rPr>
        <w:t xml:space="preserve">IDADE: 61 anos SEXO: M                      </w:t>
      </w:r>
    </w:p>
    <w:p w:rsidR="00E53701" w:rsidRDefault="00E50A1B" w:rsidP="00E50A1B">
      <w:pPr>
        <w:ind w:right="-99"/>
        <w:jc w:val="both"/>
        <w:rPr>
          <w:sz w:val="32"/>
          <w:szCs w:val="32"/>
        </w:rPr>
      </w:pPr>
      <w:r w:rsidRPr="00E50A1B">
        <w:rPr>
          <w:sz w:val="32"/>
          <w:szCs w:val="32"/>
        </w:rPr>
        <w:t>DATA DO EXAME: 13 dez. 21</w:t>
      </w:r>
    </w:p>
    <w:p w:rsidR="00E50A1B" w:rsidRDefault="00E50A1B" w:rsidP="00E50A1B">
      <w:pPr>
        <w:ind w:right="-99"/>
        <w:jc w:val="both"/>
        <w:rPr>
          <w:noProof/>
          <w:sz w:val="32"/>
        </w:rPr>
      </w:pPr>
      <w:bookmarkStart w:id="0" w:name="_GoBack"/>
      <w:bookmarkEnd w:id="0"/>
    </w:p>
    <w:p w:rsidR="005A287F" w:rsidRPr="0083425C" w:rsidRDefault="005A287F" w:rsidP="005A287F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Insonadas as artérias do polígono de Willis e sistema vertebro-basilar 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 cada 2</w:t>
      </w:r>
      <w:r w:rsidRPr="0083425C">
        <w:rPr>
          <w:b/>
          <w:noProof/>
          <w:sz w:val="28"/>
        </w:rPr>
        <w:t xml:space="preserve">mm </w:t>
      </w:r>
      <w:r w:rsidRPr="0083425C">
        <w:rPr>
          <w:noProof/>
          <w:sz w:val="28"/>
        </w:rPr>
        <w:t xml:space="preserve">de profundidade através das janelas temporais, occiptais, 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e orbitais, encontramos:</w:t>
      </w:r>
    </w:p>
    <w:p w:rsidR="005A287F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normais</w:t>
      </w:r>
      <w:r w:rsidRPr="0083425C">
        <w:rPr>
          <w:noProof/>
          <w:sz w:val="28"/>
        </w:rPr>
        <w:t xml:space="preserve">. Os índices de pulsatlidade estão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83425C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83425C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normais</w:t>
      </w:r>
      <w:r w:rsidRPr="0083425C">
        <w:rPr>
          <w:noProof/>
          <w:sz w:val="28"/>
        </w:rPr>
        <w:t xml:space="preserve">. Os índices de pulsatlidade estão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cerebrais posteriores (P1) e (P2) apresentam velocidades do fluxo sanguíneo</w:t>
      </w:r>
      <w:r>
        <w:rPr>
          <w:noProof/>
          <w:sz w:val="28"/>
        </w:rPr>
        <w:t xml:space="preserve"> normais</w:t>
      </w:r>
      <w:r w:rsidRPr="0083425C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oftálmicas apresentam velocidades de fluxo sanguíneo normais.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vertebrais (segmento intracraniano) e as artérias cerebelar póstero-inferior apresentam velocidades de fluxo sanguíneo</w:t>
      </w:r>
      <w:r w:rsidR="00FA5C61">
        <w:rPr>
          <w:noProof/>
          <w:sz w:val="28"/>
        </w:rPr>
        <w:t xml:space="preserve"> </w:t>
      </w:r>
      <w:r>
        <w:rPr>
          <w:noProof/>
          <w:sz w:val="28"/>
        </w:rPr>
        <w:t>normais</w:t>
      </w:r>
      <w:r w:rsidRPr="0083425C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 artéria basilar apresenta velocidades do fluxo sanguíneo</w:t>
      </w:r>
      <w:r>
        <w:rPr>
          <w:noProof/>
          <w:sz w:val="28"/>
        </w:rPr>
        <w:t>normal e in</w:t>
      </w:r>
      <w:r w:rsidRPr="0083425C">
        <w:rPr>
          <w:noProof/>
          <w:sz w:val="28"/>
        </w:rPr>
        <w:t xml:space="preserve">dices de pulsatilidade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32"/>
        </w:rPr>
      </w:pPr>
    </w:p>
    <w:p w:rsidR="005A287F" w:rsidRPr="0083425C" w:rsidRDefault="005A287F" w:rsidP="005A287F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9C6F18" w:rsidRDefault="005A287F" w:rsidP="005A287F">
      <w:pPr>
        <w:jc w:val="both"/>
        <w:rPr>
          <w:sz w:val="32"/>
        </w:rPr>
      </w:pPr>
      <w:r>
        <w:rPr>
          <w:sz w:val="32"/>
        </w:rPr>
        <w:t>Doppler transcraniano compatível cefaleia vascular</w:t>
      </w:r>
      <w:r w:rsidR="0011560D">
        <w:rPr>
          <w:sz w:val="32"/>
        </w:rPr>
        <w:t xml:space="preserve">, </w:t>
      </w:r>
      <w:r>
        <w:rPr>
          <w:sz w:val="32"/>
        </w:rPr>
        <w:t>sugestivo de disautonomia cerebro-vascular</w:t>
      </w:r>
      <w:r w:rsidR="005E493B">
        <w:rPr>
          <w:sz w:val="32"/>
        </w:rPr>
        <w:t>.</w:t>
      </w:r>
    </w:p>
    <w:p w:rsidR="005A287F" w:rsidRDefault="009C6F18" w:rsidP="005A287F">
      <w:pPr>
        <w:jc w:val="both"/>
      </w:pPr>
      <w:r w:rsidRPr="0083425C">
        <w:t xml:space="preserve"> </w:t>
      </w:r>
    </w:p>
    <w:p w:rsidR="00E156C6" w:rsidRPr="0083425C" w:rsidRDefault="00E156C6" w:rsidP="005A287F">
      <w:pPr>
        <w:jc w:val="both"/>
      </w:pPr>
    </w:p>
    <w:p w:rsidR="005A287F" w:rsidRPr="0083425C" w:rsidRDefault="005A287F" w:rsidP="005A287F">
      <w:pPr>
        <w:jc w:val="both"/>
      </w:pPr>
      <w:r w:rsidRPr="0083425C">
        <w:tab/>
      </w:r>
    </w:p>
    <w:p w:rsidR="005A287F" w:rsidRPr="00FA5C61" w:rsidRDefault="005A287F" w:rsidP="005A287F">
      <w:pPr>
        <w:ind w:left="1440" w:firstLine="720"/>
        <w:jc w:val="both"/>
        <w:rPr>
          <w:b/>
          <w:lang w:val="en-US"/>
        </w:rPr>
      </w:pPr>
      <w:r w:rsidRPr="00E53701">
        <w:rPr>
          <w:b/>
        </w:rPr>
        <w:t xml:space="preserve">                </w:t>
      </w:r>
      <w:r w:rsidRPr="00FA5C61">
        <w:rPr>
          <w:b/>
          <w:sz w:val="28"/>
          <w:szCs w:val="28"/>
          <w:lang w:val="en-US"/>
        </w:rPr>
        <w:t xml:space="preserve">Dr. Claudio </w:t>
      </w:r>
      <w:proofErr w:type="gramStart"/>
      <w:r w:rsidRPr="00FA5C61">
        <w:rPr>
          <w:b/>
          <w:sz w:val="28"/>
          <w:szCs w:val="28"/>
          <w:lang w:val="en-US"/>
        </w:rPr>
        <w:t xml:space="preserve">Oppenheimer  </w:t>
      </w:r>
      <w:r w:rsidRPr="00FA5C61">
        <w:rPr>
          <w:b/>
          <w:sz w:val="22"/>
          <w:szCs w:val="22"/>
          <w:lang w:val="en-US"/>
        </w:rPr>
        <w:t>CRM</w:t>
      </w:r>
      <w:r w:rsidR="00FA5C61" w:rsidRPr="00FA5C61">
        <w:rPr>
          <w:b/>
          <w:sz w:val="22"/>
          <w:szCs w:val="22"/>
          <w:lang w:val="en-US"/>
        </w:rPr>
        <w:t>DF</w:t>
      </w:r>
      <w:r w:rsidRPr="00FA5C61">
        <w:rPr>
          <w:b/>
          <w:sz w:val="22"/>
          <w:szCs w:val="22"/>
          <w:lang w:val="en-US"/>
        </w:rPr>
        <w:t>:11095</w:t>
      </w:r>
      <w:proofErr w:type="gramEnd"/>
      <w:r w:rsidR="00FA5C61" w:rsidRPr="00FA5C61">
        <w:rPr>
          <w:b/>
          <w:sz w:val="22"/>
          <w:szCs w:val="22"/>
          <w:lang w:val="en-US"/>
        </w:rPr>
        <w:t xml:space="preserve">  CRMSP:62357</w:t>
      </w:r>
    </w:p>
    <w:p w:rsidR="0052744F" w:rsidRPr="00550BAA" w:rsidRDefault="005A287F" w:rsidP="005A287F">
      <w:pPr>
        <w:ind w:left="2880"/>
        <w:jc w:val="both"/>
        <w:rPr>
          <w:sz w:val="22"/>
          <w:szCs w:val="22"/>
        </w:rPr>
      </w:pPr>
      <w:r w:rsidRPr="00E53701">
        <w:rPr>
          <w:b/>
          <w:sz w:val="28"/>
          <w:szCs w:val="28"/>
          <w:lang w:val="en-US"/>
        </w:rPr>
        <w:t xml:space="preserve"> </w:t>
      </w:r>
      <w:r w:rsidRPr="005A287F">
        <w:rPr>
          <w:b/>
        </w:rPr>
        <w:t>Neurologista Membro Efetivo da Academia Brasileira de Neurologia</w:t>
      </w:r>
      <w:r w:rsidRPr="005A287F">
        <w:rPr>
          <w:b/>
          <w:sz w:val="28"/>
          <w:szCs w:val="28"/>
        </w:rPr>
        <w:t xml:space="preserve">                          </w:t>
      </w:r>
      <w:r>
        <w:rPr>
          <w:b/>
          <w:sz w:val="28"/>
          <w:szCs w:val="28"/>
        </w:rPr>
        <w:t xml:space="preserve"> </w:t>
      </w:r>
      <w:r w:rsidR="00FA5C61">
        <w:rPr>
          <w:b/>
          <w:sz w:val="28"/>
          <w:szCs w:val="28"/>
        </w:rPr>
        <w:t xml:space="preserve">  </w:t>
      </w:r>
      <w:r w:rsidRPr="005A287F">
        <w:rPr>
          <w:b/>
          <w:sz w:val="22"/>
          <w:szCs w:val="22"/>
        </w:rPr>
        <w:t>Neurologista do Hospital Israelita Albert Einstein de São Paulo</w:t>
      </w:r>
    </w:p>
    <w:sectPr w:rsidR="0052744F" w:rsidRPr="00550BAA" w:rsidSect="00563D33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3DA2" w:rsidRDefault="00A03DA2">
      <w:r>
        <w:separator/>
      </w:r>
    </w:p>
  </w:endnote>
  <w:endnote w:type="continuationSeparator" w:id="0">
    <w:p w:rsidR="00A03DA2" w:rsidRDefault="00A03D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3DA2" w:rsidRDefault="00A03DA2">
      <w:r>
        <w:separator/>
      </w:r>
    </w:p>
  </w:footnote>
  <w:footnote w:type="continuationSeparator" w:id="0">
    <w:p w:rsidR="00A03DA2" w:rsidRDefault="00A03DA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1461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3380"/>
    <w:rsid w:val="00004292"/>
    <w:rsid w:val="00004A1F"/>
    <w:rsid w:val="00024A49"/>
    <w:rsid w:val="000265BC"/>
    <w:rsid w:val="00032A61"/>
    <w:rsid w:val="00036F40"/>
    <w:rsid w:val="00041BC7"/>
    <w:rsid w:val="00041EB6"/>
    <w:rsid w:val="0005363F"/>
    <w:rsid w:val="00055852"/>
    <w:rsid w:val="000562A1"/>
    <w:rsid w:val="00057FBF"/>
    <w:rsid w:val="00060F49"/>
    <w:rsid w:val="00067E6D"/>
    <w:rsid w:val="0007054D"/>
    <w:rsid w:val="00080BDE"/>
    <w:rsid w:val="000810A5"/>
    <w:rsid w:val="00083B8B"/>
    <w:rsid w:val="00093152"/>
    <w:rsid w:val="00093900"/>
    <w:rsid w:val="00096EE6"/>
    <w:rsid w:val="000B0EA5"/>
    <w:rsid w:val="000C135B"/>
    <w:rsid w:val="000C1619"/>
    <w:rsid w:val="000C24DD"/>
    <w:rsid w:val="000C7C98"/>
    <w:rsid w:val="000D50C5"/>
    <w:rsid w:val="000D5DEE"/>
    <w:rsid w:val="000E6E60"/>
    <w:rsid w:val="00101DA8"/>
    <w:rsid w:val="0011560D"/>
    <w:rsid w:val="0011649C"/>
    <w:rsid w:val="0011751C"/>
    <w:rsid w:val="00125854"/>
    <w:rsid w:val="00126CB7"/>
    <w:rsid w:val="00134591"/>
    <w:rsid w:val="00142255"/>
    <w:rsid w:val="00145B82"/>
    <w:rsid w:val="00147162"/>
    <w:rsid w:val="001518E1"/>
    <w:rsid w:val="00153F6B"/>
    <w:rsid w:val="00161DAF"/>
    <w:rsid w:val="0017183A"/>
    <w:rsid w:val="001720C7"/>
    <w:rsid w:val="00175BF6"/>
    <w:rsid w:val="00182ED2"/>
    <w:rsid w:val="00190972"/>
    <w:rsid w:val="0019219C"/>
    <w:rsid w:val="0019463E"/>
    <w:rsid w:val="001964F4"/>
    <w:rsid w:val="001B3187"/>
    <w:rsid w:val="001C6139"/>
    <w:rsid w:val="001D1A36"/>
    <w:rsid w:val="001D7CEB"/>
    <w:rsid w:val="001E70DF"/>
    <w:rsid w:val="001F38A4"/>
    <w:rsid w:val="001F539B"/>
    <w:rsid w:val="001F7C00"/>
    <w:rsid w:val="00200452"/>
    <w:rsid w:val="0020493D"/>
    <w:rsid w:val="00206C51"/>
    <w:rsid w:val="00211A3B"/>
    <w:rsid w:val="00214617"/>
    <w:rsid w:val="00222961"/>
    <w:rsid w:val="002229BA"/>
    <w:rsid w:val="00223033"/>
    <w:rsid w:val="002253B0"/>
    <w:rsid w:val="00233657"/>
    <w:rsid w:val="00236C31"/>
    <w:rsid w:val="002504F8"/>
    <w:rsid w:val="002528F2"/>
    <w:rsid w:val="0025375A"/>
    <w:rsid w:val="00260497"/>
    <w:rsid w:val="00262489"/>
    <w:rsid w:val="00267C1F"/>
    <w:rsid w:val="00282BC4"/>
    <w:rsid w:val="00284BBE"/>
    <w:rsid w:val="002A3EC8"/>
    <w:rsid w:val="002A784B"/>
    <w:rsid w:val="002B2518"/>
    <w:rsid w:val="002B4834"/>
    <w:rsid w:val="002B6558"/>
    <w:rsid w:val="002E3241"/>
    <w:rsid w:val="002E6087"/>
    <w:rsid w:val="003036F6"/>
    <w:rsid w:val="00306A54"/>
    <w:rsid w:val="0030747E"/>
    <w:rsid w:val="00315155"/>
    <w:rsid w:val="00321C7D"/>
    <w:rsid w:val="00325488"/>
    <w:rsid w:val="00332607"/>
    <w:rsid w:val="003326DF"/>
    <w:rsid w:val="00332B97"/>
    <w:rsid w:val="00342E2F"/>
    <w:rsid w:val="00347916"/>
    <w:rsid w:val="00350B51"/>
    <w:rsid w:val="00352B39"/>
    <w:rsid w:val="003568C7"/>
    <w:rsid w:val="00356BF4"/>
    <w:rsid w:val="00366790"/>
    <w:rsid w:val="00377E38"/>
    <w:rsid w:val="0039085D"/>
    <w:rsid w:val="0039288D"/>
    <w:rsid w:val="003978F8"/>
    <w:rsid w:val="003A038C"/>
    <w:rsid w:val="003D2288"/>
    <w:rsid w:val="003D2F7D"/>
    <w:rsid w:val="003D4DDC"/>
    <w:rsid w:val="003D5F1D"/>
    <w:rsid w:val="003E278F"/>
    <w:rsid w:val="003E55E7"/>
    <w:rsid w:val="003E56AD"/>
    <w:rsid w:val="00400DE4"/>
    <w:rsid w:val="00404961"/>
    <w:rsid w:val="00410B14"/>
    <w:rsid w:val="00413D2B"/>
    <w:rsid w:val="00432844"/>
    <w:rsid w:val="0044174E"/>
    <w:rsid w:val="0044232F"/>
    <w:rsid w:val="0044481B"/>
    <w:rsid w:val="00463725"/>
    <w:rsid w:val="00465C36"/>
    <w:rsid w:val="00474C56"/>
    <w:rsid w:val="00481396"/>
    <w:rsid w:val="00494870"/>
    <w:rsid w:val="004A3B0A"/>
    <w:rsid w:val="004A7BE3"/>
    <w:rsid w:val="004B5586"/>
    <w:rsid w:val="004C30BA"/>
    <w:rsid w:val="004C6A91"/>
    <w:rsid w:val="004C7D59"/>
    <w:rsid w:val="004D48E1"/>
    <w:rsid w:val="004E2678"/>
    <w:rsid w:val="004E5E3E"/>
    <w:rsid w:val="004E62C4"/>
    <w:rsid w:val="004E6C9D"/>
    <w:rsid w:val="004F074D"/>
    <w:rsid w:val="004F5D80"/>
    <w:rsid w:val="00507F60"/>
    <w:rsid w:val="0052643F"/>
    <w:rsid w:val="0052744F"/>
    <w:rsid w:val="0054679C"/>
    <w:rsid w:val="005468CB"/>
    <w:rsid w:val="00550BAA"/>
    <w:rsid w:val="00553967"/>
    <w:rsid w:val="00563D33"/>
    <w:rsid w:val="00570FA2"/>
    <w:rsid w:val="00574212"/>
    <w:rsid w:val="00576E7D"/>
    <w:rsid w:val="00584D77"/>
    <w:rsid w:val="005A287F"/>
    <w:rsid w:val="005A3EEE"/>
    <w:rsid w:val="005A3F29"/>
    <w:rsid w:val="005C2731"/>
    <w:rsid w:val="005C5DDA"/>
    <w:rsid w:val="005C6FCB"/>
    <w:rsid w:val="005D7E50"/>
    <w:rsid w:val="005E26C1"/>
    <w:rsid w:val="005E41B8"/>
    <w:rsid w:val="005E493B"/>
    <w:rsid w:val="005F3526"/>
    <w:rsid w:val="006158B1"/>
    <w:rsid w:val="0062474B"/>
    <w:rsid w:val="00624878"/>
    <w:rsid w:val="006352CC"/>
    <w:rsid w:val="00636258"/>
    <w:rsid w:val="00641A3A"/>
    <w:rsid w:val="00641C8C"/>
    <w:rsid w:val="00664B6E"/>
    <w:rsid w:val="006756B2"/>
    <w:rsid w:val="006819D0"/>
    <w:rsid w:val="006836F2"/>
    <w:rsid w:val="006903AA"/>
    <w:rsid w:val="0069621F"/>
    <w:rsid w:val="006A023D"/>
    <w:rsid w:val="006C1063"/>
    <w:rsid w:val="006C4886"/>
    <w:rsid w:val="006D05DE"/>
    <w:rsid w:val="006D0DC4"/>
    <w:rsid w:val="006D72A9"/>
    <w:rsid w:val="006E6739"/>
    <w:rsid w:val="006E6F43"/>
    <w:rsid w:val="006E7B27"/>
    <w:rsid w:val="006F34C9"/>
    <w:rsid w:val="00703323"/>
    <w:rsid w:val="00704ABD"/>
    <w:rsid w:val="00713B27"/>
    <w:rsid w:val="0071404D"/>
    <w:rsid w:val="007552EC"/>
    <w:rsid w:val="007561D1"/>
    <w:rsid w:val="00756B76"/>
    <w:rsid w:val="00773155"/>
    <w:rsid w:val="00773448"/>
    <w:rsid w:val="00780424"/>
    <w:rsid w:val="007805EB"/>
    <w:rsid w:val="0078060D"/>
    <w:rsid w:val="00795108"/>
    <w:rsid w:val="00795F11"/>
    <w:rsid w:val="007A2E8C"/>
    <w:rsid w:val="007A3F6C"/>
    <w:rsid w:val="007C66E8"/>
    <w:rsid w:val="007D0D17"/>
    <w:rsid w:val="007D1601"/>
    <w:rsid w:val="007D65D4"/>
    <w:rsid w:val="007D6983"/>
    <w:rsid w:val="007E3C35"/>
    <w:rsid w:val="007E7277"/>
    <w:rsid w:val="00803877"/>
    <w:rsid w:val="0080606D"/>
    <w:rsid w:val="00811573"/>
    <w:rsid w:val="008143DD"/>
    <w:rsid w:val="00814E6A"/>
    <w:rsid w:val="00815A2A"/>
    <w:rsid w:val="00841852"/>
    <w:rsid w:val="00860501"/>
    <w:rsid w:val="00864BA7"/>
    <w:rsid w:val="008711CF"/>
    <w:rsid w:val="00876B53"/>
    <w:rsid w:val="008B1434"/>
    <w:rsid w:val="008B43AE"/>
    <w:rsid w:val="008C186F"/>
    <w:rsid w:val="008C5E82"/>
    <w:rsid w:val="008D17E4"/>
    <w:rsid w:val="008D3DA8"/>
    <w:rsid w:val="008E0B73"/>
    <w:rsid w:val="008E44DC"/>
    <w:rsid w:val="00904B1E"/>
    <w:rsid w:val="00905D59"/>
    <w:rsid w:val="009220D1"/>
    <w:rsid w:val="00926C62"/>
    <w:rsid w:val="00934ED7"/>
    <w:rsid w:val="00935175"/>
    <w:rsid w:val="00935195"/>
    <w:rsid w:val="00950520"/>
    <w:rsid w:val="0096075C"/>
    <w:rsid w:val="00975EC4"/>
    <w:rsid w:val="00981C4F"/>
    <w:rsid w:val="0098763A"/>
    <w:rsid w:val="009A0D55"/>
    <w:rsid w:val="009A706E"/>
    <w:rsid w:val="009B3DFD"/>
    <w:rsid w:val="009C6F18"/>
    <w:rsid w:val="009D0AAB"/>
    <w:rsid w:val="009D3FB0"/>
    <w:rsid w:val="00A010FB"/>
    <w:rsid w:val="00A03DA2"/>
    <w:rsid w:val="00A04CAB"/>
    <w:rsid w:val="00A0609E"/>
    <w:rsid w:val="00A160CF"/>
    <w:rsid w:val="00A201B2"/>
    <w:rsid w:val="00A20AB4"/>
    <w:rsid w:val="00A2177A"/>
    <w:rsid w:val="00A23763"/>
    <w:rsid w:val="00A26DD1"/>
    <w:rsid w:val="00A351FF"/>
    <w:rsid w:val="00A36606"/>
    <w:rsid w:val="00A41E73"/>
    <w:rsid w:val="00A51C19"/>
    <w:rsid w:val="00A57E06"/>
    <w:rsid w:val="00A71A70"/>
    <w:rsid w:val="00A7494F"/>
    <w:rsid w:val="00A85FAC"/>
    <w:rsid w:val="00A931D3"/>
    <w:rsid w:val="00A970F9"/>
    <w:rsid w:val="00AB6FAD"/>
    <w:rsid w:val="00AD1FA0"/>
    <w:rsid w:val="00AF1AB0"/>
    <w:rsid w:val="00AF7F02"/>
    <w:rsid w:val="00B015FE"/>
    <w:rsid w:val="00B056E4"/>
    <w:rsid w:val="00B0653D"/>
    <w:rsid w:val="00B14B39"/>
    <w:rsid w:val="00B25679"/>
    <w:rsid w:val="00B4236D"/>
    <w:rsid w:val="00B42654"/>
    <w:rsid w:val="00B53DA7"/>
    <w:rsid w:val="00B612C8"/>
    <w:rsid w:val="00B63447"/>
    <w:rsid w:val="00B76527"/>
    <w:rsid w:val="00B83B1A"/>
    <w:rsid w:val="00B91C47"/>
    <w:rsid w:val="00BA75AD"/>
    <w:rsid w:val="00BB0B63"/>
    <w:rsid w:val="00BB5939"/>
    <w:rsid w:val="00BC0410"/>
    <w:rsid w:val="00BC4CE0"/>
    <w:rsid w:val="00BD0A89"/>
    <w:rsid w:val="00BD2EFE"/>
    <w:rsid w:val="00BD6B2A"/>
    <w:rsid w:val="00BD721B"/>
    <w:rsid w:val="00BE5684"/>
    <w:rsid w:val="00BF5466"/>
    <w:rsid w:val="00C00DDC"/>
    <w:rsid w:val="00C011E7"/>
    <w:rsid w:val="00C10D26"/>
    <w:rsid w:val="00C2142D"/>
    <w:rsid w:val="00C22422"/>
    <w:rsid w:val="00C238A9"/>
    <w:rsid w:val="00C251D0"/>
    <w:rsid w:val="00C25AD6"/>
    <w:rsid w:val="00C267CF"/>
    <w:rsid w:val="00C33893"/>
    <w:rsid w:val="00C400AA"/>
    <w:rsid w:val="00C4331F"/>
    <w:rsid w:val="00C4356A"/>
    <w:rsid w:val="00C45658"/>
    <w:rsid w:val="00C70A87"/>
    <w:rsid w:val="00C77473"/>
    <w:rsid w:val="00C858D3"/>
    <w:rsid w:val="00CA6B65"/>
    <w:rsid w:val="00CB0AE6"/>
    <w:rsid w:val="00CB511A"/>
    <w:rsid w:val="00CD4961"/>
    <w:rsid w:val="00CD6721"/>
    <w:rsid w:val="00CE1316"/>
    <w:rsid w:val="00D04CF7"/>
    <w:rsid w:val="00D25921"/>
    <w:rsid w:val="00D46F0E"/>
    <w:rsid w:val="00D508FB"/>
    <w:rsid w:val="00D56DBE"/>
    <w:rsid w:val="00D71880"/>
    <w:rsid w:val="00D76951"/>
    <w:rsid w:val="00D93B59"/>
    <w:rsid w:val="00DA266E"/>
    <w:rsid w:val="00DA7757"/>
    <w:rsid w:val="00DB3D69"/>
    <w:rsid w:val="00DB59EC"/>
    <w:rsid w:val="00DB5B9D"/>
    <w:rsid w:val="00DC130F"/>
    <w:rsid w:val="00DC246C"/>
    <w:rsid w:val="00DC2A06"/>
    <w:rsid w:val="00DC77DF"/>
    <w:rsid w:val="00DD1284"/>
    <w:rsid w:val="00DD2AED"/>
    <w:rsid w:val="00DD6C64"/>
    <w:rsid w:val="00DD757D"/>
    <w:rsid w:val="00DE3225"/>
    <w:rsid w:val="00DF2BC0"/>
    <w:rsid w:val="00DF6F59"/>
    <w:rsid w:val="00E054BE"/>
    <w:rsid w:val="00E06490"/>
    <w:rsid w:val="00E156C6"/>
    <w:rsid w:val="00E31EF2"/>
    <w:rsid w:val="00E325D3"/>
    <w:rsid w:val="00E328C7"/>
    <w:rsid w:val="00E36B5A"/>
    <w:rsid w:val="00E37032"/>
    <w:rsid w:val="00E37731"/>
    <w:rsid w:val="00E40195"/>
    <w:rsid w:val="00E40458"/>
    <w:rsid w:val="00E40DD1"/>
    <w:rsid w:val="00E44F7C"/>
    <w:rsid w:val="00E50A1B"/>
    <w:rsid w:val="00E53701"/>
    <w:rsid w:val="00E56B46"/>
    <w:rsid w:val="00E73E67"/>
    <w:rsid w:val="00E74D69"/>
    <w:rsid w:val="00E74EDB"/>
    <w:rsid w:val="00E7785B"/>
    <w:rsid w:val="00E80E07"/>
    <w:rsid w:val="00E833B5"/>
    <w:rsid w:val="00E839E3"/>
    <w:rsid w:val="00E945E6"/>
    <w:rsid w:val="00EA0CF7"/>
    <w:rsid w:val="00EA451B"/>
    <w:rsid w:val="00EA6E92"/>
    <w:rsid w:val="00EB1A0E"/>
    <w:rsid w:val="00EE0ED0"/>
    <w:rsid w:val="00EE398E"/>
    <w:rsid w:val="00EE4D7E"/>
    <w:rsid w:val="00EF17EA"/>
    <w:rsid w:val="00EF35C7"/>
    <w:rsid w:val="00EF39F2"/>
    <w:rsid w:val="00EF5446"/>
    <w:rsid w:val="00EF57BC"/>
    <w:rsid w:val="00F04D15"/>
    <w:rsid w:val="00F07960"/>
    <w:rsid w:val="00F11963"/>
    <w:rsid w:val="00F12DE1"/>
    <w:rsid w:val="00F20A27"/>
    <w:rsid w:val="00F23436"/>
    <w:rsid w:val="00F23B92"/>
    <w:rsid w:val="00F4743A"/>
    <w:rsid w:val="00F54C24"/>
    <w:rsid w:val="00F57271"/>
    <w:rsid w:val="00F6274E"/>
    <w:rsid w:val="00F7121E"/>
    <w:rsid w:val="00F73000"/>
    <w:rsid w:val="00F73946"/>
    <w:rsid w:val="00F81E8F"/>
    <w:rsid w:val="00FA5295"/>
    <w:rsid w:val="00FA5C61"/>
    <w:rsid w:val="00FC46D8"/>
    <w:rsid w:val="00FF05DA"/>
    <w:rsid w:val="00FF0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3D33"/>
  </w:style>
  <w:style w:type="paragraph" w:styleId="Heading1">
    <w:name w:val="heading 1"/>
    <w:basedOn w:val="Basedettulo"/>
    <w:next w:val="BodyText"/>
    <w:qFormat/>
    <w:rsid w:val="00563D33"/>
    <w:pPr>
      <w:outlineLvl w:val="0"/>
    </w:pPr>
  </w:style>
  <w:style w:type="paragraph" w:styleId="Heading2">
    <w:name w:val="heading 2"/>
    <w:basedOn w:val="Basedettulo"/>
    <w:next w:val="BodyText"/>
    <w:qFormat/>
    <w:rsid w:val="00563D33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563D33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563D33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563D33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563D33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563D33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563D33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563D33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563D33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563D33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563D33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563D33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563D33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563D33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563D33"/>
    <w:pPr>
      <w:keepNext/>
    </w:pPr>
  </w:style>
  <w:style w:type="paragraph" w:styleId="Caption">
    <w:name w:val="caption"/>
    <w:basedOn w:val="Figura"/>
    <w:next w:val="BodyText"/>
    <w:qFormat/>
    <w:rsid w:val="00563D33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563D33"/>
    <w:pPr>
      <w:keepNext/>
      <w:spacing w:line="240" w:lineRule="auto"/>
    </w:pPr>
  </w:style>
  <w:style w:type="paragraph" w:styleId="Date">
    <w:name w:val="Date"/>
    <w:basedOn w:val="BodyText"/>
    <w:semiHidden/>
    <w:rsid w:val="00563D33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563D33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563D33"/>
  </w:style>
  <w:style w:type="paragraph" w:customStyle="1" w:styleId="Basedecabealho">
    <w:name w:val="Base de cabeçalho"/>
    <w:basedOn w:val="Normal"/>
    <w:rsid w:val="00563D33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563D33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563D33"/>
  </w:style>
  <w:style w:type="character" w:customStyle="1" w:styleId="nfaseprincipal">
    <w:name w:val="Ênfase principal"/>
    <w:rsid w:val="00563D33"/>
    <w:rPr>
      <w:b/>
      <w:i/>
    </w:rPr>
  </w:style>
  <w:style w:type="paragraph" w:styleId="ListBullet">
    <w:name w:val="List Bullet"/>
    <w:basedOn w:val="List"/>
    <w:semiHidden/>
    <w:rsid w:val="00563D33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563D33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563D33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563D33"/>
    <w:rPr>
      <w:b/>
    </w:rPr>
  </w:style>
  <w:style w:type="paragraph" w:customStyle="1" w:styleId="Endereoremetente">
    <w:name w:val="Endereço remetente"/>
    <w:basedOn w:val="Endereo"/>
    <w:rsid w:val="00563D33"/>
  </w:style>
  <w:style w:type="paragraph" w:customStyle="1" w:styleId="Endereo">
    <w:name w:val="Endereço"/>
    <w:basedOn w:val="BodyText"/>
    <w:rsid w:val="00563D33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563D33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563D33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563D33"/>
    <w:rPr>
      <w:vertAlign w:val="superscript"/>
    </w:rPr>
  </w:style>
  <w:style w:type="paragraph" w:customStyle="1" w:styleId="Empresa">
    <w:name w:val="Empresa"/>
    <w:basedOn w:val="BodyText"/>
    <w:rsid w:val="00563D33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563D33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563D33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563D33"/>
    <w:pPr>
      <w:spacing w:before="120"/>
    </w:pPr>
  </w:style>
  <w:style w:type="paragraph" w:customStyle="1" w:styleId="ltimacitao">
    <w:name w:val="Última citação"/>
    <w:basedOn w:val="Quote"/>
    <w:next w:val="BodyText"/>
    <w:rsid w:val="00563D33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563D33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563D33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563D33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563D33"/>
    <w:pPr>
      <w:spacing w:after="240"/>
    </w:pPr>
  </w:style>
  <w:style w:type="character" w:styleId="FootnoteReference">
    <w:name w:val="footnote reference"/>
    <w:semiHidden/>
    <w:rsid w:val="00563D33"/>
    <w:rPr>
      <w:vertAlign w:val="superscript"/>
    </w:rPr>
  </w:style>
  <w:style w:type="paragraph" w:styleId="FootnoteText">
    <w:name w:val="footnote text"/>
    <w:basedOn w:val="Basenotaderodap"/>
    <w:semiHidden/>
    <w:rsid w:val="00563D33"/>
    <w:pPr>
      <w:spacing w:after="120"/>
    </w:pPr>
  </w:style>
  <w:style w:type="paragraph" w:customStyle="1" w:styleId="Primeiralista">
    <w:name w:val="Primeira lista"/>
    <w:basedOn w:val="List"/>
    <w:next w:val="List"/>
    <w:rsid w:val="00563D33"/>
    <w:pPr>
      <w:spacing w:before="80"/>
    </w:pPr>
  </w:style>
  <w:style w:type="paragraph" w:customStyle="1" w:styleId="ltimalista">
    <w:name w:val="Última lista"/>
    <w:basedOn w:val="List"/>
    <w:next w:val="BodyText"/>
    <w:rsid w:val="00563D33"/>
    <w:pPr>
      <w:spacing w:after="240"/>
    </w:pPr>
  </w:style>
  <w:style w:type="paragraph" w:styleId="ListContinue">
    <w:name w:val="List Continue"/>
    <w:basedOn w:val="List"/>
    <w:semiHidden/>
    <w:rsid w:val="00563D33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563D33"/>
    <w:pPr>
      <w:ind w:left="2160"/>
    </w:pPr>
  </w:style>
  <w:style w:type="paragraph" w:styleId="ListNumber4">
    <w:name w:val="List Number 4"/>
    <w:basedOn w:val="ListNumber"/>
    <w:semiHidden/>
    <w:rsid w:val="00563D33"/>
    <w:pPr>
      <w:ind w:left="1800"/>
    </w:pPr>
  </w:style>
  <w:style w:type="paragraph" w:styleId="ListNumber3">
    <w:name w:val="List Number 3"/>
    <w:basedOn w:val="ListNumber"/>
    <w:semiHidden/>
    <w:rsid w:val="00563D33"/>
    <w:pPr>
      <w:ind w:left="1440"/>
    </w:pPr>
  </w:style>
  <w:style w:type="paragraph" w:styleId="ListNumber2">
    <w:name w:val="List Number 2"/>
    <w:basedOn w:val="ListNumber"/>
    <w:semiHidden/>
    <w:rsid w:val="00563D33"/>
    <w:pPr>
      <w:ind w:left="1080"/>
    </w:pPr>
  </w:style>
  <w:style w:type="paragraph" w:styleId="ListBullet5">
    <w:name w:val="List Bullet 5"/>
    <w:basedOn w:val="ListBullet"/>
    <w:semiHidden/>
    <w:rsid w:val="00563D33"/>
    <w:pPr>
      <w:ind w:left="2160"/>
    </w:pPr>
  </w:style>
  <w:style w:type="paragraph" w:styleId="ListBullet4">
    <w:name w:val="List Bullet 4"/>
    <w:basedOn w:val="ListBullet"/>
    <w:semiHidden/>
    <w:rsid w:val="00563D33"/>
    <w:pPr>
      <w:ind w:left="1800"/>
    </w:pPr>
  </w:style>
  <w:style w:type="paragraph" w:styleId="ListBullet3">
    <w:name w:val="List Bullet 3"/>
    <w:basedOn w:val="ListBullet"/>
    <w:semiHidden/>
    <w:rsid w:val="00563D33"/>
    <w:pPr>
      <w:ind w:left="1440"/>
    </w:pPr>
  </w:style>
  <w:style w:type="paragraph" w:styleId="ListBullet2">
    <w:name w:val="List Bullet 2"/>
    <w:basedOn w:val="ListBullet"/>
    <w:semiHidden/>
    <w:rsid w:val="00563D33"/>
    <w:pPr>
      <w:ind w:left="1080"/>
    </w:pPr>
  </w:style>
  <w:style w:type="paragraph" w:styleId="List5">
    <w:name w:val="List 5"/>
    <w:basedOn w:val="List"/>
    <w:semiHidden/>
    <w:rsid w:val="00563D33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563D33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563D33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563D33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563D33"/>
    <w:pPr>
      <w:ind w:left="360"/>
    </w:pPr>
  </w:style>
  <w:style w:type="character" w:styleId="EndnoteReference">
    <w:name w:val="endnote reference"/>
    <w:semiHidden/>
    <w:rsid w:val="00563D33"/>
    <w:rPr>
      <w:vertAlign w:val="superscript"/>
    </w:rPr>
  </w:style>
  <w:style w:type="paragraph" w:styleId="EndnoteText">
    <w:name w:val="endnote text"/>
    <w:basedOn w:val="Basenotaderodap"/>
    <w:semiHidden/>
    <w:rsid w:val="00563D33"/>
    <w:pPr>
      <w:spacing w:after="120"/>
    </w:pPr>
  </w:style>
  <w:style w:type="character" w:styleId="Emphasis">
    <w:name w:val="Emphasis"/>
    <w:qFormat/>
    <w:rsid w:val="00563D33"/>
    <w:rPr>
      <w:i/>
    </w:rPr>
  </w:style>
  <w:style w:type="character" w:styleId="CommentReference">
    <w:name w:val="annotation reference"/>
    <w:semiHidden/>
    <w:rsid w:val="00563D33"/>
    <w:rPr>
      <w:sz w:val="16"/>
    </w:rPr>
  </w:style>
  <w:style w:type="paragraph" w:styleId="Subtitle">
    <w:name w:val="Subtitle"/>
    <w:basedOn w:val="Title"/>
    <w:next w:val="BodyText"/>
    <w:qFormat/>
    <w:rsid w:val="00563D33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563D33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563D33"/>
    <w:pPr>
      <w:ind w:left="1080"/>
    </w:pPr>
  </w:style>
  <w:style w:type="paragraph" w:styleId="ListContinue3">
    <w:name w:val="List Continue 3"/>
    <w:basedOn w:val="ListContinue"/>
    <w:semiHidden/>
    <w:rsid w:val="00563D33"/>
    <w:pPr>
      <w:ind w:left="1440"/>
    </w:pPr>
  </w:style>
  <w:style w:type="paragraph" w:styleId="ListContinue4">
    <w:name w:val="List Continue 4"/>
    <w:basedOn w:val="ListContinue"/>
    <w:semiHidden/>
    <w:rsid w:val="00563D33"/>
    <w:pPr>
      <w:ind w:left="1800"/>
    </w:pPr>
  </w:style>
  <w:style w:type="paragraph" w:styleId="ListContinue5">
    <w:name w:val="List Continue 5"/>
    <w:basedOn w:val="ListContinue"/>
    <w:semiHidden/>
    <w:rsid w:val="00563D33"/>
    <w:pPr>
      <w:ind w:left="2160"/>
    </w:pPr>
  </w:style>
  <w:style w:type="paragraph" w:styleId="BodyTextIndent2">
    <w:name w:val="Body Text Indent 2"/>
    <w:basedOn w:val="Normal"/>
    <w:semiHidden/>
    <w:rsid w:val="00563D33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563D33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36C3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6C3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82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93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903</TotalTime>
  <Pages>1</Pages>
  <Words>235</Words>
  <Characters>1342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Exemplo Simbólico de Laudo de EEG</vt:lpstr>
    </vt:vector>
  </TitlesOfParts>
  <Company>NEUROTEC</Company>
  <LinksUpToDate>false</LinksUpToDate>
  <CharactersWithSpaces>1574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187</cp:revision>
  <cp:lastPrinted>1998-02-03T19:29:00Z</cp:lastPrinted>
  <dcterms:created xsi:type="dcterms:W3CDTF">2016-03-08T23:39:00Z</dcterms:created>
  <dcterms:modified xsi:type="dcterms:W3CDTF">2021-12-13T15:02:00Z</dcterms:modified>
</cp:coreProperties>
</file>