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 </w:t>
      </w:r>
      <w:r w:rsidRPr="00631297">
        <w:rPr>
          <w:sz w:val="22"/>
        </w:rPr>
        <w:t xml:space="preserve">Nome: </w:t>
      </w:r>
      <w:r w:rsidR="009D0BDA" w:rsidRPr="009D0BDA">
        <w:rPr>
          <w:sz w:val="22"/>
        </w:rPr>
        <w:t>Maria Eduarda Trindade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</w:t>
      </w:r>
      <w:r w:rsidRPr="00631297">
        <w:rPr>
          <w:sz w:val="22"/>
        </w:rPr>
        <w:t xml:space="preserve"> Idade : </w:t>
      </w:r>
      <w:r w:rsidR="009D0BDA">
        <w:rPr>
          <w:sz w:val="22"/>
        </w:rPr>
        <w:t>1</w:t>
      </w:r>
      <w:r w:rsidR="00FB2585">
        <w:rPr>
          <w:sz w:val="22"/>
        </w:rPr>
        <w:t>9</w:t>
      </w:r>
      <w:r w:rsidRPr="00631297">
        <w:rPr>
          <w:sz w:val="22"/>
        </w:rPr>
        <w:t xml:space="preserve"> anos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 </w:t>
      </w:r>
      <w:r w:rsidRPr="00631297">
        <w:rPr>
          <w:sz w:val="22"/>
        </w:rPr>
        <w:t xml:space="preserve">Indicação : </w:t>
      </w:r>
      <w:r w:rsidR="009D0BDA">
        <w:rPr>
          <w:sz w:val="22"/>
        </w:rPr>
        <w:t>Cefaleia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</w:t>
      </w:r>
      <w:r w:rsidRPr="00631297">
        <w:rPr>
          <w:sz w:val="22"/>
        </w:rPr>
        <w:t xml:space="preserve">Terapêutica : </w:t>
      </w:r>
      <w:r w:rsidR="00F32CBA">
        <w:rPr>
          <w:sz w:val="22"/>
        </w:rPr>
        <w:t>Ndn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>Medico: Dr.</w:t>
      </w:r>
      <w:r w:rsidR="00F31177">
        <w:rPr>
          <w:sz w:val="22"/>
        </w:rPr>
        <w:t>C.Oppenheimer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 xml:space="preserve">Data : </w:t>
      </w:r>
      <w:r w:rsidR="009D0BDA">
        <w:rPr>
          <w:sz w:val="22"/>
        </w:rPr>
        <w:t>8</w:t>
      </w:r>
      <w:bookmarkStart w:id="0" w:name="_GoBack"/>
      <w:bookmarkEnd w:id="0"/>
      <w:r w:rsidR="00F50C1E">
        <w:rPr>
          <w:sz w:val="22"/>
        </w:rPr>
        <w:t xml:space="preserve"> dez. 21</w:t>
      </w:r>
    </w:p>
    <w:p w:rsidR="00EB1180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>Lateralidade : 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F50C1E">
        <w:t>e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45D38">
        <w:t>10.7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45D38">
        <w:t>118.3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DB47FE">
        <w:rPr>
          <w:sz w:val="22"/>
          <w:szCs w:val="22"/>
        </w:rPr>
        <w:t xml:space="preserve"> </w:t>
      </w:r>
      <w:r w:rsidR="00F50C1E">
        <w:rPr>
          <w:sz w:val="22"/>
          <w:szCs w:val="22"/>
        </w:rPr>
        <w:t>e projecvao difusa em ambos os hemisferios cerebrias.</w:t>
      </w:r>
      <w:r w:rsidR="00F853F4">
        <w:rPr>
          <w:sz w:val="22"/>
          <w:szCs w:val="22"/>
        </w:rPr>
        <w:t>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9D0BDA">
        <w:rPr>
          <w:noProof/>
          <w:sz w:val="24"/>
        </w:rPr>
        <w:t>8 de dezembro de 2021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41C5" w:rsidRDefault="008C41C5">
      <w:r>
        <w:separator/>
      </w:r>
    </w:p>
  </w:endnote>
  <w:endnote w:type="continuationSeparator" w:id="0">
    <w:p w:rsidR="008C41C5" w:rsidRDefault="008C4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41C5" w:rsidRDefault="008C41C5">
      <w:r>
        <w:separator/>
      </w:r>
    </w:p>
  </w:footnote>
  <w:footnote w:type="continuationSeparator" w:id="0">
    <w:p w:rsidR="008C41C5" w:rsidRDefault="008C41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1D49"/>
    <w:rsid w:val="000E4E83"/>
    <w:rsid w:val="000F187B"/>
    <w:rsid w:val="000F2250"/>
    <w:rsid w:val="000F2DB9"/>
    <w:rsid w:val="00107C01"/>
    <w:rsid w:val="0011308A"/>
    <w:rsid w:val="0013251A"/>
    <w:rsid w:val="00140FD1"/>
    <w:rsid w:val="0015489F"/>
    <w:rsid w:val="001623FD"/>
    <w:rsid w:val="001635BA"/>
    <w:rsid w:val="0017044A"/>
    <w:rsid w:val="00191170"/>
    <w:rsid w:val="0019700F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6DAD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38A6"/>
    <w:rsid w:val="004050D8"/>
    <w:rsid w:val="00410DB7"/>
    <w:rsid w:val="004128A0"/>
    <w:rsid w:val="00412B80"/>
    <w:rsid w:val="00415563"/>
    <w:rsid w:val="00424BB9"/>
    <w:rsid w:val="00427242"/>
    <w:rsid w:val="0045020B"/>
    <w:rsid w:val="0045221D"/>
    <w:rsid w:val="004533D7"/>
    <w:rsid w:val="004547E7"/>
    <w:rsid w:val="0046037A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71E8D"/>
    <w:rsid w:val="00573953"/>
    <w:rsid w:val="0057743B"/>
    <w:rsid w:val="00586977"/>
    <w:rsid w:val="005927F4"/>
    <w:rsid w:val="00593CA4"/>
    <w:rsid w:val="005B0395"/>
    <w:rsid w:val="005D0B68"/>
    <w:rsid w:val="005D1D70"/>
    <w:rsid w:val="005D5FF9"/>
    <w:rsid w:val="005E51C3"/>
    <w:rsid w:val="005E5567"/>
    <w:rsid w:val="005F52FD"/>
    <w:rsid w:val="00606124"/>
    <w:rsid w:val="006101D0"/>
    <w:rsid w:val="00611124"/>
    <w:rsid w:val="00616D1E"/>
    <w:rsid w:val="00617BF4"/>
    <w:rsid w:val="0062247B"/>
    <w:rsid w:val="00631297"/>
    <w:rsid w:val="00636F97"/>
    <w:rsid w:val="00642722"/>
    <w:rsid w:val="00651DCB"/>
    <w:rsid w:val="006814E2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78B"/>
    <w:rsid w:val="00793B5E"/>
    <w:rsid w:val="00797AF8"/>
    <w:rsid w:val="007A5E83"/>
    <w:rsid w:val="007B078F"/>
    <w:rsid w:val="007B0A66"/>
    <w:rsid w:val="007B5E0E"/>
    <w:rsid w:val="007B6426"/>
    <w:rsid w:val="007F2166"/>
    <w:rsid w:val="007F6D91"/>
    <w:rsid w:val="008038F7"/>
    <w:rsid w:val="00812B55"/>
    <w:rsid w:val="00813BE9"/>
    <w:rsid w:val="00822228"/>
    <w:rsid w:val="008278B0"/>
    <w:rsid w:val="00830260"/>
    <w:rsid w:val="00835AD0"/>
    <w:rsid w:val="00837575"/>
    <w:rsid w:val="008400D8"/>
    <w:rsid w:val="00850A62"/>
    <w:rsid w:val="0085538E"/>
    <w:rsid w:val="00857507"/>
    <w:rsid w:val="00871973"/>
    <w:rsid w:val="00871FC4"/>
    <w:rsid w:val="008751CD"/>
    <w:rsid w:val="00886403"/>
    <w:rsid w:val="0089317F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286"/>
    <w:rsid w:val="009018C0"/>
    <w:rsid w:val="0091534B"/>
    <w:rsid w:val="00920F82"/>
    <w:rsid w:val="009228C4"/>
    <w:rsid w:val="00925C90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A079A"/>
    <w:rsid w:val="009A4119"/>
    <w:rsid w:val="009A4AE5"/>
    <w:rsid w:val="009C58F5"/>
    <w:rsid w:val="009D0BDA"/>
    <w:rsid w:val="009D13FD"/>
    <w:rsid w:val="009E15CA"/>
    <w:rsid w:val="009E481F"/>
    <w:rsid w:val="009E7B2A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5EEF"/>
    <w:rsid w:val="00A7644B"/>
    <w:rsid w:val="00A774AD"/>
    <w:rsid w:val="00A8524E"/>
    <w:rsid w:val="00A93B14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36880"/>
    <w:rsid w:val="00B369F9"/>
    <w:rsid w:val="00B6081C"/>
    <w:rsid w:val="00B6726A"/>
    <w:rsid w:val="00B720E5"/>
    <w:rsid w:val="00B77CB4"/>
    <w:rsid w:val="00B84EC4"/>
    <w:rsid w:val="00B94A11"/>
    <w:rsid w:val="00B95E0A"/>
    <w:rsid w:val="00BA27F0"/>
    <w:rsid w:val="00BA4FBB"/>
    <w:rsid w:val="00BB04F0"/>
    <w:rsid w:val="00BB639B"/>
    <w:rsid w:val="00BC188E"/>
    <w:rsid w:val="00BD26E7"/>
    <w:rsid w:val="00BE3E18"/>
    <w:rsid w:val="00C20E50"/>
    <w:rsid w:val="00C229C3"/>
    <w:rsid w:val="00C343A1"/>
    <w:rsid w:val="00C50F3F"/>
    <w:rsid w:val="00C764ED"/>
    <w:rsid w:val="00C7671B"/>
    <w:rsid w:val="00C91ACE"/>
    <w:rsid w:val="00C96215"/>
    <w:rsid w:val="00CD37B8"/>
    <w:rsid w:val="00CD710A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7DD7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460</TotalTime>
  <Pages>1</Pages>
  <Words>295</Words>
  <Characters>1688</Characters>
  <Application>Microsoft Office Word</Application>
  <DocSecurity>0</DocSecurity>
  <Lines>14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1980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123</cp:revision>
  <cp:lastPrinted>2011-05-26T22:39:00Z</cp:lastPrinted>
  <dcterms:created xsi:type="dcterms:W3CDTF">2019-02-08T15:27:00Z</dcterms:created>
  <dcterms:modified xsi:type="dcterms:W3CDTF">2021-12-08T18:52:00Z</dcterms:modified>
</cp:coreProperties>
</file>