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2374C" w:rsidRPr="00A2374C">
        <w:rPr>
          <w:sz w:val="22"/>
        </w:rPr>
        <w:t>Thiago de Melo Souza Cruz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2374C">
        <w:rPr>
          <w:sz w:val="22"/>
        </w:rPr>
        <w:t>40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2374C">
        <w:rPr>
          <w:sz w:val="22"/>
        </w:rPr>
        <w:t>SPI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2374C">
        <w:rPr>
          <w:sz w:val="22"/>
        </w:rPr>
        <w:t>7</w:t>
      </w:r>
      <w:bookmarkStart w:id="0" w:name="_GoBack"/>
      <w:bookmarkEnd w:id="0"/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961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211B8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211B8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2374C">
        <w:rPr>
          <w:noProof/>
          <w:sz w:val="24"/>
        </w:rPr>
        <w:t>7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EA7" w:rsidRDefault="00CF5EA7">
      <w:r>
        <w:separator/>
      </w:r>
    </w:p>
  </w:endnote>
  <w:endnote w:type="continuationSeparator" w:id="0">
    <w:p w:rsidR="00CF5EA7" w:rsidRDefault="00CF5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F5EA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EA7" w:rsidRDefault="00CF5EA7">
      <w:r>
        <w:separator/>
      </w:r>
    </w:p>
  </w:footnote>
  <w:footnote w:type="continuationSeparator" w:id="0">
    <w:p w:rsidR="00CF5EA7" w:rsidRDefault="00CF5E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EA7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48197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4002</cp:revision>
  <cp:lastPrinted>2017-08-09T15:22:00Z</cp:lastPrinted>
  <dcterms:created xsi:type="dcterms:W3CDTF">2016-03-08T22:06:00Z</dcterms:created>
  <dcterms:modified xsi:type="dcterms:W3CDTF">2021-12-07T15:40:00Z</dcterms:modified>
</cp:coreProperties>
</file>