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>PACIENTE: Jorge Henrique Roque Cassiano da Silva</w:t>
      </w: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IDADE: 33 anos SEXO: M                      </w:t>
      </w:r>
    </w:p>
    <w:p w:rsidR="004930C6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>DATA DO EXAME: 3 dez.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521" w:rsidRDefault="007F1521">
      <w:r>
        <w:separator/>
      </w:r>
    </w:p>
  </w:endnote>
  <w:endnote w:type="continuationSeparator" w:id="0">
    <w:p w:rsidR="007F1521" w:rsidRDefault="007F1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521" w:rsidRDefault="007F1521">
      <w:r>
        <w:separator/>
      </w:r>
    </w:p>
  </w:footnote>
  <w:footnote w:type="continuationSeparator" w:id="0">
    <w:p w:rsidR="007F1521" w:rsidRDefault="007F15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4274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1783</cp:revision>
  <cp:lastPrinted>1998-02-03T19:29:00Z</cp:lastPrinted>
  <dcterms:created xsi:type="dcterms:W3CDTF">2016-03-08T23:18:00Z</dcterms:created>
  <dcterms:modified xsi:type="dcterms:W3CDTF">2021-12-03T16:59:00Z</dcterms:modified>
</cp:coreProperties>
</file>