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63D56" w:rsidRPr="00A63D56">
        <w:rPr>
          <w:sz w:val="22"/>
        </w:rPr>
        <w:t>Amaury Carvalho de Oliveira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63D56">
        <w:rPr>
          <w:sz w:val="22"/>
        </w:rPr>
        <w:t>7</w:t>
      </w:r>
      <w:r w:rsidR="005415C7">
        <w:rPr>
          <w:sz w:val="22"/>
        </w:rPr>
        <w:t>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63D56">
        <w:rPr>
          <w:sz w:val="22"/>
        </w:rPr>
        <w:t>Controle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415C7">
        <w:rPr>
          <w:sz w:val="22"/>
        </w:rPr>
        <w:t>3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415C7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4BD2">
        <w:t>10.5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4BD2">
        <w:t>37.9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415C7">
        <w:rPr>
          <w:noProof/>
          <w:sz w:val="24"/>
        </w:rPr>
        <w:t>3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F0D" w:rsidRDefault="00484F0D">
      <w:r>
        <w:separator/>
      </w:r>
    </w:p>
  </w:endnote>
  <w:endnote w:type="continuationSeparator" w:id="0">
    <w:p w:rsidR="00484F0D" w:rsidRDefault="00484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84F0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F0D" w:rsidRDefault="00484F0D">
      <w:r>
        <w:separator/>
      </w:r>
    </w:p>
  </w:footnote>
  <w:footnote w:type="continuationSeparator" w:id="0">
    <w:p w:rsidR="00484F0D" w:rsidRDefault="00484F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4F0D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48178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3996</cp:revision>
  <cp:lastPrinted>2017-08-09T15:22:00Z</cp:lastPrinted>
  <dcterms:created xsi:type="dcterms:W3CDTF">2016-03-08T22:06:00Z</dcterms:created>
  <dcterms:modified xsi:type="dcterms:W3CDTF">2021-12-03T16:43:00Z</dcterms:modified>
</cp:coreProperties>
</file>