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DB437A" w:rsidRPr="00DB437A">
        <w:rPr>
          <w:sz w:val="22"/>
        </w:rPr>
        <w:t>Jennifer Amanda dos Reis Nascimento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DB437A">
        <w:rPr>
          <w:sz w:val="22"/>
        </w:rPr>
        <w:t>20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DB437A">
        <w:rPr>
          <w:sz w:val="22"/>
        </w:rPr>
        <w:t>Tremor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FA6F40">
        <w:rPr>
          <w:sz w:val="22"/>
        </w:rPr>
        <w:t>2 dez.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4538A7">
        <w:rPr>
          <w:sz w:val="22"/>
        </w:rPr>
        <w:t>Lamitor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A7082">
        <w:t>8.3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A7082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A6F40">
        <w:rPr>
          <w:noProof/>
          <w:sz w:val="24"/>
        </w:rPr>
        <w:t>2 de dezembro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203A" w:rsidRDefault="0068203A">
      <w:r>
        <w:separator/>
      </w:r>
    </w:p>
  </w:endnote>
  <w:endnote w:type="continuationSeparator" w:id="0">
    <w:p w:rsidR="0068203A" w:rsidRDefault="006820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8203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203A" w:rsidRDefault="0068203A">
      <w:r>
        <w:separator/>
      </w:r>
    </w:p>
  </w:footnote>
  <w:footnote w:type="continuationSeparator" w:id="0">
    <w:p w:rsidR="0068203A" w:rsidRDefault="006820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48173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3990</cp:revision>
  <cp:lastPrinted>2017-08-09T15:22:00Z</cp:lastPrinted>
  <dcterms:created xsi:type="dcterms:W3CDTF">2016-03-08T22:06:00Z</dcterms:created>
  <dcterms:modified xsi:type="dcterms:W3CDTF">2021-12-02T18:33:00Z</dcterms:modified>
</cp:coreProperties>
</file>