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1358D" w:rsidRPr="0051358D">
        <w:rPr>
          <w:sz w:val="22"/>
        </w:rPr>
        <w:t>Clara Santos de Souza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1358D">
        <w:rPr>
          <w:sz w:val="22"/>
        </w:rPr>
        <w:t>25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A6F40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A6F40">
        <w:rPr>
          <w:sz w:val="22"/>
        </w:rPr>
        <w:t>2 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4538A7">
        <w:rPr>
          <w:sz w:val="22"/>
        </w:rPr>
        <w:t>Lamitor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A7082">
        <w:t>8.3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A7082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A6F40">
        <w:rPr>
          <w:noProof/>
          <w:sz w:val="24"/>
        </w:rPr>
        <w:t>2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F17" w:rsidRDefault="00675F17">
      <w:r>
        <w:separator/>
      </w:r>
    </w:p>
  </w:endnote>
  <w:endnote w:type="continuationSeparator" w:id="0">
    <w:p w:rsidR="00675F17" w:rsidRDefault="00675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75F1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F17" w:rsidRDefault="00675F17">
      <w:r>
        <w:separator/>
      </w:r>
    </w:p>
  </w:footnote>
  <w:footnote w:type="continuationSeparator" w:id="0">
    <w:p w:rsidR="00675F17" w:rsidRDefault="00675F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17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48055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3989</cp:revision>
  <cp:lastPrinted>2017-08-09T15:22:00Z</cp:lastPrinted>
  <dcterms:created xsi:type="dcterms:W3CDTF">2016-03-08T22:06:00Z</dcterms:created>
  <dcterms:modified xsi:type="dcterms:W3CDTF">2021-12-02T16:35:00Z</dcterms:modified>
</cp:coreProperties>
</file>