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9760F0" w:rsidRPr="009760F0">
        <w:rPr>
          <w:sz w:val="22"/>
        </w:rPr>
        <w:t>Altemis Alves dos Santos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9760F0">
        <w:rPr>
          <w:sz w:val="22"/>
        </w:rPr>
        <w:t>72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9760F0">
        <w:rPr>
          <w:sz w:val="22"/>
        </w:rPr>
        <w:t>Tontura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F24D4">
        <w:rPr>
          <w:sz w:val="22"/>
        </w:rPr>
        <w:t>2</w:t>
      </w:r>
      <w:r w:rsidR="00C82658">
        <w:rPr>
          <w:sz w:val="22"/>
        </w:rPr>
        <w:t>5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C70462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82658">
        <w:rPr>
          <w:noProof/>
          <w:sz w:val="24"/>
        </w:rPr>
        <w:t>25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4131" w:rsidRDefault="00A94131">
      <w:r>
        <w:separator/>
      </w:r>
    </w:p>
  </w:endnote>
  <w:endnote w:type="continuationSeparator" w:id="0">
    <w:p w:rsidR="00A94131" w:rsidRDefault="00A941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9413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4131" w:rsidRDefault="00A94131">
      <w:r>
        <w:separator/>
      </w:r>
    </w:p>
  </w:footnote>
  <w:footnote w:type="continuationSeparator" w:id="0">
    <w:p w:rsidR="00A94131" w:rsidRDefault="00A941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48051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3985</cp:revision>
  <cp:lastPrinted>2017-08-09T15:22:00Z</cp:lastPrinted>
  <dcterms:created xsi:type="dcterms:W3CDTF">2016-03-08T22:06:00Z</dcterms:created>
  <dcterms:modified xsi:type="dcterms:W3CDTF">2021-11-25T18:57:00Z</dcterms:modified>
</cp:coreProperties>
</file>