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82658" w:rsidRPr="00C82658">
        <w:rPr>
          <w:sz w:val="22"/>
        </w:rPr>
        <w:t>Isabela de Alcantara Nascimento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82658">
        <w:rPr>
          <w:sz w:val="22"/>
        </w:rPr>
        <w:t>1</w:t>
      </w:r>
      <w:r w:rsidR="006D1C21">
        <w:rPr>
          <w:sz w:val="22"/>
        </w:rPr>
        <w:t>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82658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</w:t>
      </w:r>
      <w:r w:rsidR="00C82658">
        <w:rPr>
          <w:sz w:val="22"/>
        </w:rPr>
        <w:t>5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70462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2658">
        <w:rPr>
          <w:noProof/>
          <w:sz w:val="24"/>
        </w:rPr>
        <w:t>25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653" w:rsidRDefault="00112653">
      <w:r>
        <w:separator/>
      </w:r>
    </w:p>
  </w:endnote>
  <w:endnote w:type="continuationSeparator" w:id="0">
    <w:p w:rsidR="00112653" w:rsidRDefault="00112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1265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653" w:rsidRDefault="00112653">
      <w:r>
        <w:separator/>
      </w:r>
    </w:p>
  </w:footnote>
  <w:footnote w:type="continuationSeparator" w:id="0">
    <w:p w:rsidR="00112653" w:rsidRDefault="001126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2653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48050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3984</cp:revision>
  <cp:lastPrinted>2017-08-09T15:22:00Z</cp:lastPrinted>
  <dcterms:created xsi:type="dcterms:W3CDTF">2016-03-08T22:06:00Z</dcterms:created>
  <dcterms:modified xsi:type="dcterms:W3CDTF">2021-11-25T16:17:00Z</dcterms:modified>
</cp:coreProperties>
</file>