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B01175" w:rsidP="00391A50">
      <w:pPr>
        <w:ind w:left="1440" w:right="-99" w:firstLine="1230"/>
        <w:jc w:val="both"/>
        <w:rPr>
          <w:b/>
          <w:noProof/>
          <w:sz w:val="32"/>
        </w:rPr>
      </w:pPr>
      <w:r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Pr="00594179">
        <w:rPr>
          <w:b/>
          <w:noProof/>
          <w:sz w:val="32"/>
        </w:rPr>
        <w:t>TRANSCRANIANO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5121FB" w:rsidRPr="005121FB" w:rsidRDefault="005121FB" w:rsidP="005121FB">
      <w:pPr>
        <w:ind w:right="-99"/>
        <w:jc w:val="both"/>
        <w:rPr>
          <w:sz w:val="32"/>
          <w:szCs w:val="32"/>
        </w:rPr>
      </w:pPr>
      <w:r w:rsidRPr="005121FB">
        <w:rPr>
          <w:sz w:val="32"/>
          <w:szCs w:val="32"/>
        </w:rPr>
        <w:t>PACIENTE: Elza Oliveira de Medeiros</w:t>
      </w:r>
    </w:p>
    <w:p w:rsidR="005121FB" w:rsidRPr="005121FB" w:rsidRDefault="005121FB" w:rsidP="005121FB">
      <w:pPr>
        <w:ind w:right="-99"/>
        <w:jc w:val="both"/>
        <w:rPr>
          <w:sz w:val="32"/>
          <w:szCs w:val="32"/>
        </w:rPr>
      </w:pPr>
      <w:r w:rsidRPr="005121FB">
        <w:rPr>
          <w:sz w:val="32"/>
          <w:szCs w:val="32"/>
        </w:rPr>
        <w:t xml:space="preserve">IDADE: 80 anos SEXO: F                      </w:t>
      </w:r>
    </w:p>
    <w:p w:rsidR="00B01175" w:rsidRDefault="005121FB" w:rsidP="005121FB">
      <w:pPr>
        <w:ind w:right="-99"/>
        <w:jc w:val="both"/>
        <w:rPr>
          <w:sz w:val="32"/>
          <w:szCs w:val="32"/>
        </w:rPr>
      </w:pPr>
      <w:r w:rsidRPr="005121FB">
        <w:rPr>
          <w:sz w:val="32"/>
          <w:szCs w:val="32"/>
        </w:rPr>
        <w:t>DATA DO EXAME: 25 nov. 21</w:t>
      </w:r>
      <w:bookmarkStart w:id="0" w:name="_GoBack"/>
      <w:bookmarkEnd w:id="0"/>
    </w:p>
    <w:p w:rsidR="001C6512" w:rsidRPr="00594179" w:rsidRDefault="001C6512" w:rsidP="001C6512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>1)</w:t>
      </w:r>
      <w:r w:rsidR="00C579C6">
        <w:rPr>
          <w:noProof/>
          <w:sz w:val="28"/>
        </w:rPr>
        <w:t xml:space="preserve"> </w:t>
      </w:r>
      <w:r w:rsidR="00C579C6" w:rsidRPr="00C579C6">
        <w:rPr>
          <w:noProof/>
          <w:sz w:val="28"/>
        </w:rPr>
        <w:t xml:space="preserve">As artérias cerebrais posteriores (P1) e (P2) </w:t>
      </w:r>
      <w:r w:rsidRPr="00594179">
        <w:rPr>
          <w:noProof/>
          <w:sz w:val="28"/>
        </w:rPr>
        <w:t xml:space="preserve"> </w:t>
      </w:r>
      <w:r w:rsidR="00C46BEF">
        <w:rPr>
          <w:noProof/>
          <w:sz w:val="28"/>
        </w:rPr>
        <w:t>:janela trans-temporal com insonacao dificultada.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B01175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C77617">
        <w:rPr>
          <w:sz w:val="32"/>
        </w:rPr>
        <w:t>,</w:t>
      </w:r>
      <w:r w:rsidR="000E6AA0">
        <w:rPr>
          <w:sz w:val="32"/>
        </w:rPr>
        <w:t xml:space="preserve"> </w:t>
      </w:r>
      <w:r w:rsidR="00E92D15">
        <w:rPr>
          <w:sz w:val="32"/>
        </w:rPr>
        <w:t>com</w:t>
      </w:r>
      <w:r w:rsidR="002A0C2B">
        <w:rPr>
          <w:sz w:val="32"/>
        </w:rPr>
        <w:t xml:space="preserve"> repercussão hemodinâminca na circulacao</w:t>
      </w:r>
      <w:r w:rsidR="00C46BEF">
        <w:rPr>
          <w:sz w:val="32"/>
        </w:rPr>
        <w:t xml:space="preserve"> </w:t>
      </w:r>
      <w:r w:rsidR="002A0C2B">
        <w:rPr>
          <w:sz w:val="32"/>
        </w:rPr>
        <w:t>posterior.</w:t>
      </w:r>
    </w:p>
    <w:p w:rsidR="00C51765" w:rsidRPr="00594179" w:rsidRDefault="00C51765" w:rsidP="00B01175">
      <w:pPr>
        <w:jc w:val="both"/>
      </w:pP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C46BEF" w:rsidRDefault="00C46BEF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8CA" w:rsidRDefault="006728CA">
      <w:r>
        <w:separator/>
      </w:r>
    </w:p>
  </w:endnote>
  <w:endnote w:type="continuationSeparator" w:id="0">
    <w:p w:rsidR="006728CA" w:rsidRDefault="00672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8CA" w:rsidRDefault="006728CA">
      <w:r>
        <w:separator/>
      </w:r>
    </w:p>
  </w:footnote>
  <w:footnote w:type="continuationSeparator" w:id="0">
    <w:p w:rsidR="006728CA" w:rsidRDefault="006728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33885"/>
    <w:rsid w:val="001365E8"/>
    <w:rsid w:val="00156BA6"/>
    <w:rsid w:val="00160519"/>
    <w:rsid w:val="00160F66"/>
    <w:rsid w:val="001610FB"/>
    <w:rsid w:val="0017257A"/>
    <w:rsid w:val="00184E2F"/>
    <w:rsid w:val="001B405E"/>
    <w:rsid w:val="001C20EE"/>
    <w:rsid w:val="001C638B"/>
    <w:rsid w:val="001C6512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3EE5"/>
    <w:rsid w:val="004C3CB7"/>
    <w:rsid w:val="004C3E77"/>
    <w:rsid w:val="004C6666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31130"/>
    <w:rsid w:val="006455BB"/>
    <w:rsid w:val="00662B95"/>
    <w:rsid w:val="006728CA"/>
    <w:rsid w:val="00682605"/>
    <w:rsid w:val="00686BC8"/>
    <w:rsid w:val="00686E0A"/>
    <w:rsid w:val="00687139"/>
    <w:rsid w:val="00687E46"/>
    <w:rsid w:val="00695878"/>
    <w:rsid w:val="006B0BFF"/>
    <w:rsid w:val="006B3595"/>
    <w:rsid w:val="00701196"/>
    <w:rsid w:val="00705F5C"/>
    <w:rsid w:val="00725A73"/>
    <w:rsid w:val="00744735"/>
    <w:rsid w:val="00747D01"/>
    <w:rsid w:val="00757C0D"/>
    <w:rsid w:val="0078537E"/>
    <w:rsid w:val="007900F2"/>
    <w:rsid w:val="00792CAF"/>
    <w:rsid w:val="007A31B0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704E5"/>
    <w:rsid w:val="008760EE"/>
    <w:rsid w:val="0088264A"/>
    <w:rsid w:val="00885941"/>
    <w:rsid w:val="00897158"/>
    <w:rsid w:val="00897B29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7CC8"/>
    <w:rsid w:val="00A17F11"/>
    <w:rsid w:val="00A306B1"/>
    <w:rsid w:val="00A36272"/>
    <w:rsid w:val="00A36F8E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13715"/>
    <w:rsid w:val="00B16AD9"/>
    <w:rsid w:val="00B20634"/>
    <w:rsid w:val="00B432EC"/>
    <w:rsid w:val="00B57FD0"/>
    <w:rsid w:val="00B61464"/>
    <w:rsid w:val="00B62A79"/>
    <w:rsid w:val="00B63D06"/>
    <w:rsid w:val="00B702D6"/>
    <w:rsid w:val="00B77AAE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E003FF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91C5B"/>
    <w:rsid w:val="00E92D15"/>
    <w:rsid w:val="00E96476"/>
    <w:rsid w:val="00EA1D62"/>
    <w:rsid w:val="00EA3CAA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15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</cp:revision>
  <cp:lastPrinted>2017-08-09T15:23:00Z</cp:lastPrinted>
  <dcterms:created xsi:type="dcterms:W3CDTF">2018-01-18T20:11:00Z</dcterms:created>
  <dcterms:modified xsi:type="dcterms:W3CDTF">2021-11-25T16:09:00Z</dcterms:modified>
</cp:coreProperties>
</file>