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4F1F95" w:rsidRPr="004F1F95">
        <w:rPr>
          <w:sz w:val="22"/>
        </w:rPr>
        <w:t>Elza Oliveira de Medeiros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4F1F95">
        <w:rPr>
          <w:sz w:val="22"/>
        </w:rPr>
        <w:t>80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4F1F95">
        <w:rPr>
          <w:sz w:val="22"/>
        </w:rPr>
        <w:t>Demencia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4F1F95">
        <w:rPr>
          <w:sz w:val="22"/>
        </w:rPr>
        <w:t>25 nov. 21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</w:r>
      <w:r w:rsidR="004F1F95">
        <w:rPr>
          <w:sz w:val="22"/>
        </w:rPr>
        <w:t>Ndn</w:t>
      </w:r>
      <w:bookmarkStart w:id="0" w:name="_GoBack"/>
      <w:bookmarkEnd w:id="0"/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4F1F95">
        <w:rPr>
          <w:noProof/>
          <w:sz w:val="24"/>
        </w:rPr>
        <w:t>25 de novembro de 2021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3FA" w:rsidRDefault="000413FA">
      <w:r>
        <w:separator/>
      </w:r>
    </w:p>
  </w:endnote>
  <w:endnote w:type="continuationSeparator" w:id="0">
    <w:p w:rsidR="000413FA" w:rsidRDefault="00041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3FA" w:rsidRDefault="000413FA">
      <w:r>
        <w:separator/>
      </w:r>
    </w:p>
  </w:footnote>
  <w:footnote w:type="continuationSeparator" w:id="0">
    <w:p w:rsidR="000413FA" w:rsidRDefault="000413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A5CDA"/>
    <w:rsid w:val="002A67AF"/>
    <w:rsid w:val="002A7D2E"/>
    <w:rsid w:val="002D563C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E7643"/>
    <w:rsid w:val="007F0751"/>
    <w:rsid w:val="008033D7"/>
    <w:rsid w:val="00804F5B"/>
    <w:rsid w:val="008204EA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270FA"/>
    <w:rsid w:val="00B3262E"/>
    <w:rsid w:val="00B353C0"/>
    <w:rsid w:val="00B3604D"/>
    <w:rsid w:val="00B67BC5"/>
    <w:rsid w:val="00B77C90"/>
    <w:rsid w:val="00B9099B"/>
    <w:rsid w:val="00B95760"/>
    <w:rsid w:val="00B95900"/>
    <w:rsid w:val="00B96FF8"/>
    <w:rsid w:val="00BB2A91"/>
    <w:rsid w:val="00BC2B75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F1C14"/>
    <w:rsid w:val="00CF2CE4"/>
    <w:rsid w:val="00CF54B1"/>
    <w:rsid w:val="00CF64D6"/>
    <w:rsid w:val="00D075DB"/>
    <w:rsid w:val="00D076C8"/>
    <w:rsid w:val="00D159E1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549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939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130</cp:revision>
  <cp:lastPrinted>2011-05-26T22:38:00Z</cp:lastPrinted>
  <dcterms:created xsi:type="dcterms:W3CDTF">2016-03-16T16:07:00Z</dcterms:created>
  <dcterms:modified xsi:type="dcterms:W3CDTF">2021-11-25T16:08:00Z</dcterms:modified>
</cp:coreProperties>
</file>