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DA3245" w:rsidRPr="00DA3245" w:rsidRDefault="00DA3245" w:rsidP="00DA3245">
      <w:pPr>
        <w:rPr>
          <w:sz w:val="32"/>
          <w:szCs w:val="32"/>
        </w:rPr>
      </w:pPr>
      <w:r w:rsidRPr="00DA3245">
        <w:rPr>
          <w:sz w:val="32"/>
          <w:szCs w:val="32"/>
        </w:rPr>
        <w:t xml:space="preserve">PACIENTE: </w:t>
      </w:r>
      <w:r w:rsidR="0078136E" w:rsidRPr="0078136E">
        <w:rPr>
          <w:sz w:val="32"/>
          <w:szCs w:val="32"/>
        </w:rPr>
        <w:t>Andre Manfrinato Brito da Rocha</w:t>
      </w:r>
    </w:p>
    <w:p w:rsidR="00DA3245" w:rsidRPr="00DA3245" w:rsidRDefault="00DA3245" w:rsidP="00DA3245">
      <w:pPr>
        <w:rPr>
          <w:sz w:val="32"/>
          <w:szCs w:val="32"/>
        </w:rPr>
      </w:pPr>
      <w:r w:rsidRPr="00DA3245">
        <w:rPr>
          <w:sz w:val="32"/>
          <w:szCs w:val="32"/>
        </w:rPr>
        <w:t xml:space="preserve">IDADE: </w:t>
      </w:r>
      <w:r w:rsidR="0078136E">
        <w:rPr>
          <w:sz w:val="32"/>
          <w:szCs w:val="32"/>
        </w:rPr>
        <w:t>37</w:t>
      </w:r>
      <w:bookmarkStart w:id="0" w:name="_GoBack"/>
      <w:bookmarkEnd w:id="0"/>
      <w:r w:rsidRPr="00DA3245">
        <w:rPr>
          <w:sz w:val="32"/>
          <w:szCs w:val="32"/>
        </w:rPr>
        <w:t xml:space="preserve"> anos SEXO: </w:t>
      </w:r>
      <w:r w:rsidR="00FF2E8A">
        <w:rPr>
          <w:sz w:val="32"/>
          <w:szCs w:val="32"/>
        </w:rPr>
        <w:t>M</w:t>
      </w:r>
      <w:r w:rsidRPr="00DA3245">
        <w:rPr>
          <w:sz w:val="32"/>
          <w:szCs w:val="32"/>
        </w:rPr>
        <w:t xml:space="preserve">                     </w:t>
      </w:r>
    </w:p>
    <w:p w:rsidR="004930C6" w:rsidRDefault="00DA3245" w:rsidP="00DA3245">
      <w:pPr>
        <w:rPr>
          <w:sz w:val="32"/>
          <w:szCs w:val="32"/>
        </w:rPr>
      </w:pPr>
      <w:r w:rsidRPr="00DA3245">
        <w:rPr>
          <w:sz w:val="32"/>
          <w:szCs w:val="32"/>
        </w:rPr>
        <w:t>DATA DO EXAME: 2</w:t>
      </w:r>
      <w:r w:rsidR="00D62ACE">
        <w:rPr>
          <w:sz w:val="32"/>
          <w:szCs w:val="32"/>
        </w:rPr>
        <w:t>4</w:t>
      </w:r>
      <w:r w:rsidRPr="00DA3245">
        <w:rPr>
          <w:sz w:val="32"/>
          <w:szCs w:val="32"/>
        </w:rPr>
        <w:t xml:space="preserve"> nov. 21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2AE4" w:rsidRDefault="007A2AE4">
      <w:r>
        <w:separator/>
      </w:r>
    </w:p>
  </w:endnote>
  <w:endnote w:type="continuationSeparator" w:id="0">
    <w:p w:rsidR="007A2AE4" w:rsidRDefault="007A2A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2AE4" w:rsidRDefault="007A2AE4">
      <w:r>
        <w:separator/>
      </w:r>
    </w:p>
  </w:footnote>
  <w:footnote w:type="continuationSeparator" w:id="0">
    <w:p w:rsidR="007A2AE4" w:rsidRDefault="007A2AE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16A6"/>
    <w:rsid w:val="000A1FA6"/>
    <w:rsid w:val="000A4205"/>
    <w:rsid w:val="000A46C3"/>
    <w:rsid w:val="000A5974"/>
    <w:rsid w:val="000B100E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238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7DD"/>
    <w:rsid w:val="00340760"/>
    <w:rsid w:val="00341EE8"/>
    <w:rsid w:val="00341F7A"/>
    <w:rsid w:val="003420D2"/>
    <w:rsid w:val="00342C30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605"/>
    <w:rsid w:val="003E56E0"/>
    <w:rsid w:val="003E6630"/>
    <w:rsid w:val="003E70D7"/>
    <w:rsid w:val="003F0130"/>
    <w:rsid w:val="003F0524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2E24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A0A"/>
    <w:rsid w:val="005D4474"/>
    <w:rsid w:val="005D5930"/>
    <w:rsid w:val="005D632E"/>
    <w:rsid w:val="005E0C00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B69E3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136E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C7949"/>
    <w:rsid w:val="008D0949"/>
    <w:rsid w:val="008D1118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5903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E8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27BD5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705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32F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6AD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2ACE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60BC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4EE3"/>
    <w:rsid w:val="00E4625A"/>
    <w:rsid w:val="00E46A4C"/>
    <w:rsid w:val="00E4782F"/>
    <w:rsid w:val="00E47C33"/>
    <w:rsid w:val="00E512E5"/>
    <w:rsid w:val="00E53533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4271</TotalTime>
  <Pages>1</Pages>
  <Words>69</Words>
  <Characters>395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1775</cp:revision>
  <cp:lastPrinted>1998-02-03T19:29:00Z</cp:lastPrinted>
  <dcterms:created xsi:type="dcterms:W3CDTF">2016-03-08T23:18:00Z</dcterms:created>
  <dcterms:modified xsi:type="dcterms:W3CDTF">2021-11-24T18:29:00Z</dcterms:modified>
</cp:coreProperties>
</file>