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273735" w:rsidRPr="00273735">
        <w:rPr>
          <w:sz w:val="22"/>
        </w:rPr>
        <w:t>Edson Marconi de Melo Rosa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273735">
        <w:rPr>
          <w:sz w:val="22"/>
        </w:rPr>
        <w:t>60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273735">
        <w:rPr>
          <w:sz w:val="22"/>
        </w:rPr>
        <w:t>Check up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5F24D4">
        <w:rPr>
          <w:sz w:val="22"/>
        </w:rPr>
        <w:t>2</w:t>
      </w:r>
      <w:r w:rsidR="000B167D">
        <w:rPr>
          <w:sz w:val="22"/>
        </w:rPr>
        <w:t>4</w:t>
      </w:r>
      <w:r w:rsidR="00C82A4F">
        <w:rPr>
          <w:sz w:val="22"/>
        </w:rPr>
        <w:t xml:space="preserve"> nov.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C70462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A7082">
        <w:t>8.3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A7082">
        <w:t>38.1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0B167D">
        <w:rPr>
          <w:noProof/>
          <w:sz w:val="24"/>
        </w:rPr>
        <w:t>24 de novembro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6B3D" w:rsidRDefault="00726B3D">
      <w:r>
        <w:separator/>
      </w:r>
    </w:p>
  </w:endnote>
  <w:endnote w:type="continuationSeparator" w:id="0">
    <w:p w:rsidR="00726B3D" w:rsidRDefault="00726B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726B3D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6B3D" w:rsidRDefault="00726B3D">
      <w:r>
        <w:separator/>
      </w:r>
    </w:p>
  </w:footnote>
  <w:footnote w:type="continuationSeparator" w:id="0">
    <w:p w:rsidR="00726B3D" w:rsidRDefault="00726B3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B3D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5C9"/>
    <w:rsid w:val="00C81684"/>
    <w:rsid w:val="00C81BCC"/>
    <w:rsid w:val="00C81D04"/>
    <w:rsid w:val="00C822CC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48049</TotalTime>
  <Pages>1</Pages>
  <Words>267</Words>
  <Characters>1525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3982</cp:revision>
  <cp:lastPrinted>2017-08-09T15:22:00Z</cp:lastPrinted>
  <dcterms:created xsi:type="dcterms:W3CDTF">2016-03-08T22:06:00Z</dcterms:created>
  <dcterms:modified xsi:type="dcterms:W3CDTF">2021-11-24T15:28:00Z</dcterms:modified>
</cp:coreProperties>
</file>