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B167D" w:rsidRPr="000B167D">
        <w:rPr>
          <w:sz w:val="22"/>
        </w:rPr>
        <w:t>Silvia Mayumi Nawa Nakamai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4658C">
        <w:rPr>
          <w:sz w:val="22"/>
        </w:rPr>
        <w:t>4</w:t>
      </w:r>
      <w:r w:rsidR="000B167D">
        <w:rPr>
          <w:sz w:val="22"/>
        </w:rPr>
        <w:t>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B167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</w:t>
      </w:r>
      <w:r w:rsidR="000B167D">
        <w:rPr>
          <w:sz w:val="22"/>
        </w:rPr>
        <w:t>4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167D">
        <w:rPr>
          <w:noProof/>
          <w:sz w:val="24"/>
        </w:rPr>
        <w:t>24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63F" w:rsidRDefault="0058463F">
      <w:r>
        <w:separator/>
      </w:r>
    </w:p>
  </w:endnote>
  <w:endnote w:type="continuationSeparator" w:id="0">
    <w:p w:rsidR="0058463F" w:rsidRDefault="00584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8463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63F" w:rsidRDefault="0058463F">
      <w:r>
        <w:separator/>
      </w:r>
    </w:p>
  </w:footnote>
  <w:footnote w:type="continuationSeparator" w:id="0">
    <w:p w:rsidR="0058463F" w:rsidRDefault="00584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3F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48048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3979</cp:revision>
  <cp:lastPrinted>2017-08-09T15:22:00Z</cp:lastPrinted>
  <dcterms:created xsi:type="dcterms:W3CDTF">2016-03-08T22:06:00Z</dcterms:created>
  <dcterms:modified xsi:type="dcterms:W3CDTF">2021-11-24T15:16:00Z</dcterms:modified>
</cp:coreProperties>
</file>