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A3245" w:rsidRPr="00DA3245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>PACIENTE: Edilson Damiao Rodrigues</w:t>
      </w:r>
    </w:p>
    <w:p w:rsidR="00DA3245" w:rsidRPr="00DA3245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 xml:space="preserve">IDADE: 53 anos SEXO: M                      </w:t>
      </w:r>
    </w:p>
    <w:p w:rsidR="004930C6" w:rsidRDefault="00DA3245" w:rsidP="00DA3245">
      <w:pPr>
        <w:rPr>
          <w:sz w:val="32"/>
          <w:szCs w:val="32"/>
        </w:rPr>
      </w:pPr>
      <w:r w:rsidRPr="00DA3245">
        <w:rPr>
          <w:sz w:val="32"/>
          <w:szCs w:val="32"/>
        </w:rPr>
        <w:t>DATA DO EXAME: 22 nov.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766" w:rsidRDefault="001F1766">
      <w:r>
        <w:separator/>
      </w:r>
    </w:p>
  </w:endnote>
  <w:endnote w:type="continuationSeparator" w:id="0">
    <w:p w:rsidR="001F1766" w:rsidRDefault="001F1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766" w:rsidRDefault="001F1766">
      <w:r>
        <w:separator/>
      </w:r>
    </w:p>
  </w:footnote>
  <w:footnote w:type="continuationSeparator" w:id="0">
    <w:p w:rsidR="001F1766" w:rsidRDefault="001F17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4268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1770</cp:revision>
  <cp:lastPrinted>1998-02-03T19:29:00Z</cp:lastPrinted>
  <dcterms:created xsi:type="dcterms:W3CDTF">2016-03-08T23:18:00Z</dcterms:created>
  <dcterms:modified xsi:type="dcterms:W3CDTF">2021-11-22T22:06:00Z</dcterms:modified>
</cp:coreProperties>
</file>