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8B042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3D77A4" w:rsidRPr="003D77A4">
        <w:rPr>
          <w:sz w:val="22"/>
        </w:rPr>
        <w:t>Edilson Damiao Rodrigues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3D77A4">
        <w:rPr>
          <w:sz w:val="22"/>
        </w:rPr>
        <w:t>53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A5063D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3D77A4">
        <w:rPr>
          <w:sz w:val="22"/>
        </w:rPr>
        <w:t>Declinio cognitivo pos-COVID-19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5F24D4">
        <w:rPr>
          <w:sz w:val="22"/>
        </w:rPr>
        <w:t>22</w:t>
      </w:r>
      <w:r w:rsidR="00C82A4F">
        <w:rPr>
          <w:sz w:val="22"/>
        </w:rPr>
        <w:t xml:space="preserve"> nov.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Medico:              Dr.</w:t>
      </w:r>
      <w:r w:rsidR="00C830A8">
        <w:rPr>
          <w:sz w:val="22"/>
        </w:rPr>
        <w:t>Claudio Oppenheimer</w:t>
      </w:r>
      <w:r w:rsidRPr="00B94B80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C70462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4A7082">
        <w:t>8.3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4A7082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70462">
        <w:rPr>
          <w:noProof/>
          <w:sz w:val="24"/>
        </w:rPr>
        <w:t>22 de novembro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6E03" w:rsidRDefault="007E6E03">
      <w:r>
        <w:separator/>
      </w:r>
    </w:p>
  </w:endnote>
  <w:endnote w:type="continuationSeparator" w:id="0">
    <w:p w:rsidR="007E6E03" w:rsidRDefault="007E6E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E6E0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6E03" w:rsidRDefault="007E6E03">
      <w:r>
        <w:separator/>
      </w:r>
    </w:p>
  </w:footnote>
  <w:footnote w:type="continuationSeparator" w:id="0">
    <w:p w:rsidR="007E6E03" w:rsidRDefault="007E6E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7E7"/>
    <w:rsid w:val="000B0DB4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462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656"/>
    <w:rsid w:val="00C80880"/>
    <w:rsid w:val="00C815C9"/>
    <w:rsid w:val="00C81684"/>
    <w:rsid w:val="00C81BCC"/>
    <w:rsid w:val="00C81D04"/>
    <w:rsid w:val="00C822CC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96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163A"/>
    <w:rsid w:val="00FD1677"/>
    <w:rsid w:val="00FD1A31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48047</TotalTime>
  <Pages>1</Pages>
  <Words>270</Words>
  <Characters>1543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3977</cp:revision>
  <cp:lastPrinted>2017-08-09T15:22:00Z</cp:lastPrinted>
  <dcterms:created xsi:type="dcterms:W3CDTF">2016-03-08T22:06:00Z</dcterms:created>
  <dcterms:modified xsi:type="dcterms:W3CDTF">2021-11-22T22:06:00Z</dcterms:modified>
</cp:coreProperties>
</file>