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E6561F" w:rsidRPr="00E6561F">
        <w:rPr>
          <w:sz w:val="22"/>
        </w:rPr>
        <w:t>Bianca Cortez Matinez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E6561F">
        <w:rPr>
          <w:sz w:val="22"/>
        </w:rPr>
        <w:t>23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E6561F">
        <w:rPr>
          <w:sz w:val="22"/>
        </w:rPr>
        <w:t>Deficit atencao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F24D4">
        <w:rPr>
          <w:sz w:val="22"/>
        </w:rPr>
        <w:t>22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6B5C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F24D4">
        <w:rPr>
          <w:noProof/>
          <w:sz w:val="24"/>
        </w:rPr>
        <w:t>22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027" w:rsidRDefault="00DF1027">
      <w:r>
        <w:separator/>
      </w:r>
    </w:p>
  </w:endnote>
  <w:endnote w:type="continuationSeparator" w:id="0">
    <w:p w:rsidR="00DF1027" w:rsidRDefault="00DF1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F102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027" w:rsidRDefault="00DF1027">
      <w:r>
        <w:separator/>
      </w:r>
    </w:p>
  </w:footnote>
  <w:footnote w:type="continuationSeparator" w:id="0">
    <w:p w:rsidR="00DF1027" w:rsidRDefault="00DF10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027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48044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3972</cp:revision>
  <cp:lastPrinted>2017-08-09T15:22:00Z</cp:lastPrinted>
  <dcterms:created xsi:type="dcterms:W3CDTF">2016-03-08T22:06:00Z</dcterms:created>
  <dcterms:modified xsi:type="dcterms:W3CDTF">2021-11-22T17:07:00Z</dcterms:modified>
</cp:coreProperties>
</file>