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5A595F" w:rsidRPr="005A595F" w:rsidRDefault="005A595F" w:rsidP="005A595F">
      <w:pPr>
        <w:ind w:right="-99"/>
        <w:jc w:val="both"/>
        <w:rPr>
          <w:sz w:val="32"/>
          <w:szCs w:val="32"/>
        </w:rPr>
      </w:pPr>
      <w:r w:rsidRPr="005A595F">
        <w:rPr>
          <w:sz w:val="32"/>
          <w:szCs w:val="32"/>
        </w:rPr>
        <w:t>PACIENTE: Maria das Gracas Ribeiro de Rezende</w:t>
      </w:r>
    </w:p>
    <w:p w:rsidR="005A595F" w:rsidRPr="005A595F" w:rsidRDefault="005A595F" w:rsidP="005A595F">
      <w:pPr>
        <w:ind w:right="-99"/>
        <w:jc w:val="both"/>
        <w:rPr>
          <w:sz w:val="32"/>
          <w:szCs w:val="32"/>
        </w:rPr>
      </w:pPr>
      <w:r w:rsidRPr="005A595F">
        <w:rPr>
          <w:sz w:val="32"/>
          <w:szCs w:val="32"/>
        </w:rPr>
        <w:t xml:space="preserve">IDADE: 71 anos SEXO: F                      </w:t>
      </w:r>
    </w:p>
    <w:p w:rsidR="00CB7F99" w:rsidRDefault="005A595F" w:rsidP="005A595F">
      <w:pPr>
        <w:ind w:right="-99"/>
        <w:jc w:val="both"/>
        <w:rPr>
          <w:sz w:val="32"/>
          <w:szCs w:val="32"/>
        </w:rPr>
      </w:pPr>
      <w:r w:rsidRPr="005A595F">
        <w:rPr>
          <w:sz w:val="32"/>
          <w:szCs w:val="32"/>
        </w:rPr>
        <w:t>DATA DO EXAME: 22 nov. 21</w:t>
      </w:r>
      <w:bookmarkStart w:id="0" w:name="_GoBack"/>
      <w:bookmarkEnd w:id="0"/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AE3D12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insuficiência cérebro-vascular</w:t>
      </w:r>
      <w:r w:rsidR="00B325D7">
        <w:rPr>
          <w:sz w:val="32"/>
        </w:rPr>
        <w:t>.</w:t>
      </w:r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6CF" w:rsidRDefault="007576CF">
      <w:r>
        <w:separator/>
      </w:r>
    </w:p>
  </w:endnote>
  <w:endnote w:type="continuationSeparator" w:id="0">
    <w:p w:rsidR="007576CF" w:rsidRDefault="00757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7576C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6CF" w:rsidRDefault="007576CF">
      <w:r>
        <w:separator/>
      </w:r>
    </w:p>
  </w:footnote>
  <w:footnote w:type="continuationSeparator" w:id="0">
    <w:p w:rsidR="007576CF" w:rsidRDefault="007576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377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FE7"/>
    <w:rsid w:val="00116BBD"/>
    <w:rsid w:val="001217E6"/>
    <w:rsid w:val="00124435"/>
    <w:rsid w:val="00133885"/>
    <w:rsid w:val="0013430D"/>
    <w:rsid w:val="001365E8"/>
    <w:rsid w:val="0013663F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4674D"/>
    <w:rsid w:val="00247716"/>
    <w:rsid w:val="00250118"/>
    <w:rsid w:val="00252E09"/>
    <w:rsid w:val="00264B13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3BB6"/>
    <w:rsid w:val="005961BD"/>
    <w:rsid w:val="005A0DBA"/>
    <w:rsid w:val="005A287F"/>
    <w:rsid w:val="005A3F78"/>
    <w:rsid w:val="005A595F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179D"/>
    <w:rsid w:val="00744735"/>
    <w:rsid w:val="00745B59"/>
    <w:rsid w:val="00747D01"/>
    <w:rsid w:val="007506DA"/>
    <w:rsid w:val="007576CF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45FE"/>
    <w:rsid w:val="00827D1A"/>
    <w:rsid w:val="008339A1"/>
    <w:rsid w:val="008343E1"/>
    <w:rsid w:val="008369B1"/>
    <w:rsid w:val="00843494"/>
    <w:rsid w:val="008760EE"/>
    <w:rsid w:val="0088264A"/>
    <w:rsid w:val="00884AA2"/>
    <w:rsid w:val="00885941"/>
    <w:rsid w:val="00891C92"/>
    <w:rsid w:val="00897B29"/>
    <w:rsid w:val="008A0886"/>
    <w:rsid w:val="008B00DA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841C6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325D7"/>
    <w:rsid w:val="00B341AE"/>
    <w:rsid w:val="00B432EC"/>
    <w:rsid w:val="00B57FD0"/>
    <w:rsid w:val="00B61464"/>
    <w:rsid w:val="00B62A79"/>
    <w:rsid w:val="00B63D06"/>
    <w:rsid w:val="00B6556D"/>
    <w:rsid w:val="00B70AB5"/>
    <w:rsid w:val="00B74AC3"/>
    <w:rsid w:val="00B77AAE"/>
    <w:rsid w:val="00BA081A"/>
    <w:rsid w:val="00BA29D2"/>
    <w:rsid w:val="00BA6645"/>
    <w:rsid w:val="00BA6CB9"/>
    <w:rsid w:val="00BA70AE"/>
    <w:rsid w:val="00BB30A5"/>
    <w:rsid w:val="00BB4BCD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61E51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5D11"/>
    <w:rsid w:val="00D363FC"/>
    <w:rsid w:val="00D41AD7"/>
    <w:rsid w:val="00D42591"/>
    <w:rsid w:val="00D5650E"/>
    <w:rsid w:val="00D56EE1"/>
    <w:rsid w:val="00D66FD8"/>
    <w:rsid w:val="00D7428D"/>
    <w:rsid w:val="00D85340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0DC1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638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</cp:revision>
  <cp:lastPrinted>2017-08-09T15:23:00Z</cp:lastPrinted>
  <dcterms:created xsi:type="dcterms:W3CDTF">2017-08-09T15:28:00Z</dcterms:created>
  <dcterms:modified xsi:type="dcterms:W3CDTF">2021-11-22T16:53:00Z</dcterms:modified>
</cp:coreProperties>
</file>