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470DE" w:rsidRPr="005470DE">
        <w:rPr>
          <w:sz w:val="22"/>
        </w:rPr>
        <w:t>Pedro Genuino de Souza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470DE">
        <w:rPr>
          <w:sz w:val="22"/>
        </w:rPr>
        <w:t>69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470DE">
        <w:rPr>
          <w:sz w:val="22"/>
        </w:rPr>
        <w:t>DCL/Tremor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14595D">
        <w:rPr>
          <w:sz w:val="22"/>
        </w:rPr>
        <w:t>1</w:t>
      </w:r>
      <w:r w:rsidR="00092924">
        <w:rPr>
          <w:sz w:val="22"/>
        </w:rPr>
        <w:t>9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6B5C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470DE">
        <w:rPr>
          <w:noProof/>
          <w:sz w:val="24"/>
        </w:rPr>
        <w:t>19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D49" w:rsidRDefault="00764D49">
      <w:r>
        <w:separator/>
      </w:r>
    </w:p>
  </w:endnote>
  <w:endnote w:type="continuationSeparator" w:id="0">
    <w:p w:rsidR="00764D49" w:rsidRDefault="00764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64D4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D49" w:rsidRDefault="00764D49">
      <w:r>
        <w:separator/>
      </w:r>
    </w:p>
  </w:footnote>
  <w:footnote w:type="continuationSeparator" w:id="0">
    <w:p w:rsidR="00764D49" w:rsidRDefault="00764D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48043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3970</cp:revision>
  <cp:lastPrinted>2017-08-09T15:22:00Z</cp:lastPrinted>
  <dcterms:created xsi:type="dcterms:W3CDTF">2016-03-08T22:06:00Z</dcterms:created>
  <dcterms:modified xsi:type="dcterms:W3CDTF">2021-11-19T21:11:00Z</dcterms:modified>
</cp:coreProperties>
</file>