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C80656" w:rsidRPr="00C80656">
        <w:rPr>
          <w:sz w:val="22"/>
        </w:rPr>
        <w:t>Marsalla Vieira Faria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C80656">
        <w:rPr>
          <w:sz w:val="22"/>
        </w:rPr>
        <w:t>47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C80656">
        <w:rPr>
          <w:sz w:val="22"/>
        </w:rPr>
        <w:t>Check up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14595D">
        <w:rPr>
          <w:sz w:val="22"/>
        </w:rPr>
        <w:t>1</w:t>
      </w:r>
      <w:r w:rsidR="00092924">
        <w:rPr>
          <w:sz w:val="22"/>
        </w:rPr>
        <w:t>9</w:t>
      </w:r>
      <w:r w:rsidR="00C82A4F">
        <w:rPr>
          <w:sz w:val="22"/>
        </w:rPr>
        <w:t xml:space="preserve"> nov.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236B5C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A7082">
        <w:t>8.3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A7082">
        <w:t>38.1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92924">
        <w:rPr>
          <w:noProof/>
          <w:sz w:val="24"/>
        </w:rPr>
        <w:t>19 de novembro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13F9" w:rsidRDefault="001E13F9">
      <w:r>
        <w:separator/>
      </w:r>
    </w:p>
  </w:endnote>
  <w:endnote w:type="continuationSeparator" w:id="0">
    <w:p w:rsidR="001E13F9" w:rsidRDefault="001E13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E13F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13F9" w:rsidRDefault="001E13F9">
      <w:r>
        <w:separator/>
      </w:r>
    </w:p>
  </w:footnote>
  <w:footnote w:type="continuationSeparator" w:id="0">
    <w:p w:rsidR="001E13F9" w:rsidRDefault="001E13F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3F9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5C9"/>
    <w:rsid w:val="00C81684"/>
    <w:rsid w:val="00C81BCC"/>
    <w:rsid w:val="00C81D04"/>
    <w:rsid w:val="00C822CC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48043</TotalTime>
  <Pages>1</Pages>
  <Words>266</Words>
  <Characters>1521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3968</cp:revision>
  <cp:lastPrinted>2017-08-09T15:22:00Z</cp:lastPrinted>
  <dcterms:created xsi:type="dcterms:W3CDTF">2016-03-08T22:06:00Z</dcterms:created>
  <dcterms:modified xsi:type="dcterms:W3CDTF">2021-11-19T16:36:00Z</dcterms:modified>
</cp:coreProperties>
</file>