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92924" w:rsidRPr="00092924">
        <w:rPr>
          <w:sz w:val="22"/>
        </w:rPr>
        <w:t>Maria da Guia Pereira Reis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92924">
        <w:rPr>
          <w:sz w:val="22"/>
        </w:rPr>
        <w:t>62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92924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4595D">
        <w:rPr>
          <w:sz w:val="22"/>
        </w:rPr>
        <w:t>1</w:t>
      </w:r>
      <w:r w:rsidR="00092924">
        <w:rPr>
          <w:sz w:val="22"/>
        </w:rPr>
        <w:t>9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92924">
        <w:rPr>
          <w:noProof/>
          <w:sz w:val="24"/>
        </w:rPr>
        <w:t>19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FAA" w:rsidRDefault="005B1FAA">
      <w:r>
        <w:separator/>
      </w:r>
    </w:p>
  </w:endnote>
  <w:endnote w:type="continuationSeparator" w:id="0">
    <w:p w:rsidR="005B1FAA" w:rsidRDefault="005B1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1FA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FAA" w:rsidRDefault="005B1FAA">
      <w:r>
        <w:separator/>
      </w:r>
    </w:p>
  </w:footnote>
  <w:footnote w:type="continuationSeparator" w:id="0">
    <w:p w:rsidR="005B1FAA" w:rsidRDefault="005B1F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1FAA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3965</cp:revision>
  <cp:lastPrinted>2017-08-09T15:22:00Z</cp:lastPrinted>
  <dcterms:created xsi:type="dcterms:W3CDTF">2016-03-08T22:06:00Z</dcterms:created>
  <dcterms:modified xsi:type="dcterms:W3CDTF">2021-11-19T16:27:00Z</dcterms:modified>
</cp:coreProperties>
</file>