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50D05" w:rsidRPr="00150D05">
        <w:rPr>
          <w:sz w:val="22"/>
        </w:rPr>
        <w:t>Felipe Guilherme Gomes Costa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50D05">
        <w:rPr>
          <w:sz w:val="22"/>
        </w:rPr>
        <w:t>27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607AC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4595D">
        <w:rPr>
          <w:sz w:val="22"/>
        </w:rPr>
        <w:t>1</w:t>
      </w:r>
      <w:r w:rsidR="002607AC">
        <w:rPr>
          <w:sz w:val="22"/>
        </w:rPr>
        <w:t>8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607AC">
        <w:rPr>
          <w:noProof/>
          <w:sz w:val="24"/>
        </w:rPr>
        <w:t>18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8BA" w:rsidRDefault="008858BA">
      <w:r>
        <w:separator/>
      </w:r>
    </w:p>
  </w:endnote>
  <w:endnote w:type="continuationSeparator" w:id="0">
    <w:p w:rsidR="008858BA" w:rsidRDefault="00885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858B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8BA" w:rsidRDefault="008858BA">
      <w:r>
        <w:separator/>
      </w:r>
    </w:p>
  </w:footnote>
  <w:footnote w:type="continuationSeparator" w:id="0">
    <w:p w:rsidR="008858BA" w:rsidRDefault="008858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8BA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48037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3961</cp:revision>
  <cp:lastPrinted>2017-08-09T15:22:00Z</cp:lastPrinted>
  <dcterms:created xsi:type="dcterms:W3CDTF">2016-03-08T22:06:00Z</dcterms:created>
  <dcterms:modified xsi:type="dcterms:W3CDTF">2021-11-18T16:14:00Z</dcterms:modified>
</cp:coreProperties>
</file>