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607AC" w:rsidRPr="002607AC">
        <w:rPr>
          <w:sz w:val="22"/>
        </w:rPr>
        <w:t>Luciana Costa Gomes Cavalcante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607AC">
        <w:rPr>
          <w:sz w:val="22"/>
        </w:rPr>
        <w:t>35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07AC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2607AC">
        <w:rPr>
          <w:sz w:val="22"/>
        </w:rPr>
        <w:t>8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07AC">
        <w:rPr>
          <w:noProof/>
          <w:sz w:val="24"/>
        </w:rPr>
        <w:t>18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FC6" w:rsidRDefault="00C70FC6">
      <w:r>
        <w:separator/>
      </w:r>
    </w:p>
  </w:endnote>
  <w:endnote w:type="continuationSeparator" w:id="0">
    <w:p w:rsidR="00C70FC6" w:rsidRDefault="00C70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0FC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FC6" w:rsidRDefault="00C70FC6">
      <w:r>
        <w:separator/>
      </w:r>
    </w:p>
  </w:footnote>
  <w:footnote w:type="continuationSeparator" w:id="0">
    <w:p w:rsidR="00C70FC6" w:rsidRDefault="00C70F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0FC6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48032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3956</cp:revision>
  <cp:lastPrinted>2017-08-09T15:22:00Z</cp:lastPrinted>
  <dcterms:created xsi:type="dcterms:W3CDTF">2016-03-08T22:06:00Z</dcterms:created>
  <dcterms:modified xsi:type="dcterms:W3CDTF">2021-11-18T15:54:00Z</dcterms:modified>
</cp:coreProperties>
</file>