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036F40" w:rsidRPr="00036F40" w:rsidRDefault="00036F40" w:rsidP="00036F40">
      <w:pPr>
        <w:ind w:right="-99"/>
        <w:jc w:val="both"/>
        <w:rPr>
          <w:sz w:val="32"/>
          <w:szCs w:val="32"/>
        </w:rPr>
      </w:pPr>
      <w:r w:rsidRPr="00036F40">
        <w:rPr>
          <w:sz w:val="32"/>
          <w:szCs w:val="32"/>
        </w:rPr>
        <w:t>PACIENTE: Karine Cristina Rodrigues Salviano</w:t>
      </w:r>
    </w:p>
    <w:p w:rsidR="00036F40" w:rsidRPr="00036F40" w:rsidRDefault="00036F40" w:rsidP="00036F40">
      <w:pPr>
        <w:ind w:right="-99"/>
        <w:jc w:val="both"/>
        <w:rPr>
          <w:sz w:val="32"/>
          <w:szCs w:val="32"/>
        </w:rPr>
      </w:pPr>
      <w:r w:rsidRPr="00036F40">
        <w:rPr>
          <w:sz w:val="32"/>
          <w:szCs w:val="32"/>
        </w:rPr>
        <w:t xml:space="preserve">IDADE: 28 anos SEXO: F                      </w:t>
      </w:r>
    </w:p>
    <w:p w:rsidR="00FF0953" w:rsidRDefault="00036F40" w:rsidP="00036F40">
      <w:pPr>
        <w:ind w:right="-99"/>
        <w:jc w:val="both"/>
        <w:rPr>
          <w:sz w:val="32"/>
          <w:szCs w:val="32"/>
        </w:rPr>
      </w:pPr>
      <w:r w:rsidRPr="00036F40">
        <w:rPr>
          <w:sz w:val="32"/>
          <w:szCs w:val="32"/>
        </w:rPr>
        <w:t>DATA DO EXAME: 11 nov. 21</w:t>
      </w:r>
      <w:bookmarkStart w:id="0" w:name="_GoBack"/>
      <w:bookmarkEnd w:id="0"/>
    </w:p>
    <w:p w:rsidR="00E53701" w:rsidRDefault="00E53701" w:rsidP="00E53701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A49" w:rsidRDefault="00024A49">
      <w:r>
        <w:separator/>
      </w:r>
    </w:p>
  </w:endnote>
  <w:endnote w:type="continuationSeparator" w:id="0">
    <w:p w:rsidR="00024A49" w:rsidRDefault="00024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A49" w:rsidRDefault="00024A49">
      <w:r>
        <w:separator/>
      </w:r>
    </w:p>
  </w:footnote>
  <w:footnote w:type="continuationSeparator" w:id="0">
    <w:p w:rsidR="00024A49" w:rsidRDefault="00024A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4A49"/>
    <w:rsid w:val="000265BC"/>
    <w:rsid w:val="00032A61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E60"/>
    <w:rsid w:val="00101DA8"/>
    <w:rsid w:val="0011560D"/>
    <w:rsid w:val="0011649C"/>
    <w:rsid w:val="0011751C"/>
    <w:rsid w:val="00125854"/>
    <w:rsid w:val="00126CB7"/>
    <w:rsid w:val="00134591"/>
    <w:rsid w:val="00142255"/>
    <w:rsid w:val="00145B82"/>
    <w:rsid w:val="00147162"/>
    <w:rsid w:val="001518E1"/>
    <w:rsid w:val="00153F6B"/>
    <w:rsid w:val="00161DAF"/>
    <w:rsid w:val="0017183A"/>
    <w:rsid w:val="001720C7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756B2"/>
    <w:rsid w:val="006819D0"/>
    <w:rsid w:val="006836F2"/>
    <w:rsid w:val="006903AA"/>
    <w:rsid w:val="0069621F"/>
    <w:rsid w:val="006A023D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3701"/>
    <w:rsid w:val="00E56B46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4743A"/>
    <w:rsid w:val="00F54C24"/>
    <w:rsid w:val="00F57271"/>
    <w:rsid w:val="00F6274E"/>
    <w:rsid w:val="00F7121E"/>
    <w:rsid w:val="00F73000"/>
    <w:rsid w:val="00F73946"/>
    <w:rsid w:val="00F81E8F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902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185</cp:revision>
  <cp:lastPrinted>1998-02-03T19:29:00Z</cp:lastPrinted>
  <dcterms:created xsi:type="dcterms:W3CDTF">2016-03-08T23:39:00Z</dcterms:created>
  <dcterms:modified xsi:type="dcterms:W3CDTF">2021-11-11T21:56:00Z</dcterms:modified>
</cp:coreProperties>
</file>