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36B5C" w:rsidRPr="00236B5C">
        <w:rPr>
          <w:sz w:val="22"/>
        </w:rPr>
        <w:t>Eduardo Francisco Pereira Matos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36B5C">
        <w:rPr>
          <w:sz w:val="22"/>
        </w:rPr>
        <w:t>3</w:t>
      </w:r>
      <w:r w:rsidR="00A30101">
        <w:rPr>
          <w:sz w:val="22"/>
        </w:rPr>
        <w:t>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36B5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E4668">
        <w:rPr>
          <w:sz w:val="22"/>
        </w:rPr>
        <w:t>1</w:t>
      </w:r>
      <w:r w:rsidR="00A30101">
        <w:rPr>
          <w:sz w:val="22"/>
        </w:rPr>
        <w:t>1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30101">
        <w:rPr>
          <w:noProof/>
          <w:sz w:val="24"/>
        </w:rPr>
        <w:t>11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5AF" w:rsidRDefault="005735AF">
      <w:r>
        <w:separator/>
      </w:r>
    </w:p>
  </w:endnote>
  <w:endnote w:type="continuationSeparator" w:id="0">
    <w:p w:rsidR="005735AF" w:rsidRDefault="00573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735A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5AF" w:rsidRDefault="005735AF">
      <w:r>
        <w:separator/>
      </w:r>
    </w:p>
  </w:footnote>
  <w:footnote w:type="continuationSeparator" w:id="0">
    <w:p w:rsidR="005735AF" w:rsidRDefault="005735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5A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47993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3949</cp:revision>
  <cp:lastPrinted>2017-08-09T15:22:00Z</cp:lastPrinted>
  <dcterms:created xsi:type="dcterms:W3CDTF">2016-03-08T22:06:00Z</dcterms:created>
  <dcterms:modified xsi:type="dcterms:W3CDTF">2021-11-11T21:48:00Z</dcterms:modified>
</cp:coreProperties>
</file>