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30101" w:rsidRPr="00A30101">
        <w:rPr>
          <w:sz w:val="22"/>
        </w:rPr>
        <w:t>Eduardo Nickolas de Souza Nascimento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30101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30101">
        <w:rPr>
          <w:sz w:val="22"/>
        </w:rPr>
        <w:t>Crises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</w:t>
      </w:r>
      <w:r w:rsidR="00A30101">
        <w:rPr>
          <w:sz w:val="22"/>
        </w:rPr>
        <w:t>1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30101">
        <w:rPr>
          <w:sz w:val="22"/>
        </w:rPr>
        <w:t>Depakene 250mg(2)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30101">
        <w:rPr>
          <w:noProof/>
          <w:sz w:val="24"/>
        </w:rPr>
        <w:t>11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8BB" w:rsidRDefault="00D548BB">
      <w:r>
        <w:separator/>
      </w:r>
    </w:p>
  </w:endnote>
  <w:endnote w:type="continuationSeparator" w:id="0">
    <w:p w:rsidR="00D548BB" w:rsidRDefault="00D54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48B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8BB" w:rsidRDefault="00D548BB">
      <w:r>
        <w:separator/>
      </w:r>
    </w:p>
  </w:footnote>
  <w:footnote w:type="continuationSeparator" w:id="0">
    <w:p w:rsidR="00D548BB" w:rsidRDefault="00D548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48BB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47993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3948</cp:revision>
  <cp:lastPrinted>2017-08-09T15:22:00Z</cp:lastPrinted>
  <dcterms:created xsi:type="dcterms:W3CDTF">2016-03-08T22:06:00Z</dcterms:created>
  <dcterms:modified xsi:type="dcterms:W3CDTF">2021-11-11T16:17:00Z</dcterms:modified>
</cp:coreProperties>
</file>