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1175" w:rsidRPr="00594179" w:rsidRDefault="00CE2FA5" w:rsidP="00CE2FA5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>DOPPLER COLORIDO</w:t>
      </w:r>
      <w:r w:rsidR="00391A50">
        <w:rPr>
          <w:b/>
          <w:noProof/>
          <w:sz w:val="32"/>
        </w:rPr>
        <w:t xml:space="preserve"> </w:t>
      </w:r>
      <w:r w:rsidR="00B01175" w:rsidRPr="00594179">
        <w:rPr>
          <w:b/>
          <w:noProof/>
          <w:sz w:val="32"/>
        </w:rPr>
        <w:t>TRANSCRANIANO</w:t>
      </w:r>
      <w:r w:rsidR="00391A50">
        <w:rPr>
          <w:b/>
          <w:noProof/>
          <w:sz w:val="32"/>
        </w:rPr>
        <w:t>/</w:t>
      </w:r>
      <w:r>
        <w:rPr>
          <w:b/>
          <w:noProof/>
          <w:sz w:val="32"/>
        </w:rPr>
        <w:t xml:space="preserve"> </w:t>
      </w:r>
      <w:r w:rsidR="00391A50">
        <w:rPr>
          <w:b/>
          <w:noProof/>
          <w:sz w:val="32"/>
        </w:rPr>
        <w:t>EXTRACRANIANO</w:t>
      </w:r>
    </w:p>
    <w:p w:rsidR="00345BD9" w:rsidRDefault="00345BD9" w:rsidP="00345BD9">
      <w:pPr>
        <w:rPr>
          <w:sz w:val="32"/>
        </w:rPr>
      </w:pPr>
    </w:p>
    <w:p w:rsidR="00AE3D12" w:rsidRDefault="00AE3D12" w:rsidP="00345BD9">
      <w:pPr>
        <w:rPr>
          <w:sz w:val="32"/>
        </w:rPr>
      </w:pPr>
    </w:p>
    <w:p w:rsidR="00002377" w:rsidRPr="00002377" w:rsidRDefault="00002377" w:rsidP="00002377">
      <w:pPr>
        <w:ind w:right="-99"/>
        <w:jc w:val="both"/>
        <w:rPr>
          <w:sz w:val="32"/>
          <w:szCs w:val="32"/>
        </w:rPr>
      </w:pPr>
      <w:r w:rsidRPr="00002377">
        <w:rPr>
          <w:sz w:val="32"/>
          <w:szCs w:val="32"/>
        </w:rPr>
        <w:t>PACIENTE: Paulo Cesar Lott Dussles Cauceglia</w:t>
      </w:r>
    </w:p>
    <w:p w:rsidR="00002377" w:rsidRPr="00002377" w:rsidRDefault="00002377" w:rsidP="00002377">
      <w:pPr>
        <w:ind w:right="-99"/>
        <w:jc w:val="both"/>
        <w:rPr>
          <w:sz w:val="32"/>
          <w:szCs w:val="32"/>
        </w:rPr>
      </w:pPr>
      <w:r w:rsidRPr="00002377">
        <w:rPr>
          <w:sz w:val="32"/>
          <w:szCs w:val="32"/>
        </w:rPr>
        <w:t xml:space="preserve">IDADE: 82 anos SEXO: M                      </w:t>
      </w:r>
    </w:p>
    <w:p w:rsidR="00CB7F99" w:rsidRDefault="00002377" w:rsidP="00002377">
      <w:pPr>
        <w:ind w:right="-99"/>
        <w:jc w:val="both"/>
        <w:rPr>
          <w:sz w:val="32"/>
          <w:szCs w:val="32"/>
        </w:rPr>
      </w:pPr>
      <w:r w:rsidRPr="00002377">
        <w:rPr>
          <w:sz w:val="32"/>
          <w:szCs w:val="32"/>
        </w:rPr>
        <w:t>DATA DO EXAME: 9 nov. 21</w:t>
      </w:r>
      <w:bookmarkStart w:id="0" w:name="_GoBack"/>
      <w:bookmarkEnd w:id="0"/>
    </w:p>
    <w:p w:rsidR="00704A97" w:rsidRPr="00594179" w:rsidRDefault="00704A97" w:rsidP="00704A97">
      <w:pPr>
        <w:ind w:right="-99"/>
        <w:jc w:val="both"/>
        <w:rPr>
          <w:noProof/>
          <w:sz w:val="32"/>
        </w:rPr>
      </w:pP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Comentários: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Insonadas as artérias do polígono de Willis e sistema vertebro-basilar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 cada 2</w:t>
      </w:r>
      <w:r w:rsidRPr="00594179">
        <w:rPr>
          <w:b/>
          <w:noProof/>
          <w:sz w:val="28"/>
        </w:rPr>
        <w:t xml:space="preserve">mm </w:t>
      </w:r>
      <w:r w:rsidRPr="00594179">
        <w:rPr>
          <w:noProof/>
          <w:sz w:val="28"/>
        </w:rPr>
        <w:t xml:space="preserve">de profundidade através das janelas temporais, occiptais,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e orbitais, encontramos:</w:t>
      </w:r>
    </w:p>
    <w:p w:rsidR="00B01175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diminuidas</w:t>
      </w:r>
      <w:r w:rsidR="0024674D">
        <w:rPr>
          <w:noProof/>
          <w:sz w:val="28"/>
        </w:rPr>
        <w:t xml:space="preserve"> a esquerda</w:t>
      </w:r>
      <w:r w:rsidRPr="00594179">
        <w:rPr>
          <w:noProof/>
          <w:sz w:val="28"/>
        </w:rPr>
        <w:t xml:space="preserve">. Os índices de pulsatlidade estão </w:t>
      </w:r>
      <w:r w:rsidR="0024674D">
        <w:rPr>
          <w:noProof/>
          <w:sz w:val="28"/>
        </w:rPr>
        <w:t>normais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594179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594179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diminuidas</w:t>
      </w:r>
      <w:r w:rsidR="0024674D">
        <w:rPr>
          <w:noProof/>
          <w:sz w:val="28"/>
        </w:rPr>
        <w:t xml:space="preserve"> a esquerda</w:t>
      </w:r>
      <w:r w:rsidRPr="00594179">
        <w:rPr>
          <w:noProof/>
          <w:sz w:val="28"/>
        </w:rPr>
        <w:t xml:space="preserve">. Os índices de pulsatlidade estão </w:t>
      </w:r>
      <w:r w:rsidR="0024674D">
        <w:rPr>
          <w:noProof/>
          <w:sz w:val="28"/>
        </w:rPr>
        <w:t>normais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cerebrais posteriores (P1) e (P2) apresentam velocidades do fluxo sanguíneo</w:t>
      </w:r>
      <w:r>
        <w:rPr>
          <w:noProof/>
          <w:sz w:val="28"/>
        </w:rPr>
        <w:t xml:space="preserve"> diminuidas</w:t>
      </w:r>
      <w:r w:rsidR="0024674D">
        <w:rPr>
          <w:noProof/>
          <w:sz w:val="28"/>
        </w:rPr>
        <w:t xml:space="preserve"> a esquerda</w:t>
      </w:r>
      <w:r w:rsidRPr="00594179">
        <w:rPr>
          <w:noProof/>
          <w:sz w:val="28"/>
        </w:rPr>
        <w:t xml:space="preserve"> e índices de pulsatilidade </w:t>
      </w:r>
      <w:r w:rsidR="0024674D">
        <w:rPr>
          <w:noProof/>
          <w:sz w:val="28"/>
        </w:rPr>
        <w:t>normais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oftálmicas apresentam velocidades de fluxo sanguíneo normais.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vertebrais (segmento intracraniano) e as artérias cerebelar póstero-inferior apresentam velocidades de fluxo sanguíneo</w:t>
      </w:r>
      <w:r>
        <w:rPr>
          <w:noProof/>
          <w:sz w:val="28"/>
        </w:rPr>
        <w:t xml:space="preserve"> diminuidos</w:t>
      </w:r>
      <w:r w:rsidRPr="00594179">
        <w:rPr>
          <w:noProof/>
          <w:sz w:val="28"/>
        </w:rPr>
        <w:t xml:space="preserve"> e índices de pulsatilidade </w:t>
      </w:r>
      <w:r w:rsidR="0024674D">
        <w:rPr>
          <w:noProof/>
          <w:sz w:val="28"/>
        </w:rPr>
        <w:t>normais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28"/>
        </w:rPr>
        <w:t>A artéria basilar apresenta velocidades do fluxo sanguíneo e índices de pulsatilidade dentro dos limites normais.</w:t>
      </w:r>
      <w:r w:rsidR="00885941" w:rsidRPr="00594179">
        <w:rPr>
          <w:noProof/>
          <w:sz w:val="32"/>
        </w:rPr>
        <w:t xml:space="preserve"> </w:t>
      </w: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Conclusão:</w:t>
      </w:r>
    </w:p>
    <w:p w:rsidR="0071576E" w:rsidRDefault="0071576E" w:rsidP="00B01175">
      <w:pPr>
        <w:jc w:val="both"/>
        <w:rPr>
          <w:sz w:val="32"/>
        </w:rPr>
      </w:pPr>
    </w:p>
    <w:p w:rsidR="00AE3D12" w:rsidRDefault="00B01175" w:rsidP="00B01175">
      <w:pPr>
        <w:jc w:val="both"/>
        <w:rPr>
          <w:sz w:val="32"/>
        </w:rPr>
      </w:pPr>
      <w:r>
        <w:rPr>
          <w:sz w:val="32"/>
        </w:rPr>
        <w:t xml:space="preserve">Doppler transcraniano </w:t>
      </w:r>
      <w:r w:rsidR="0071576E">
        <w:rPr>
          <w:sz w:val="32"/>
        </w:rPr>
        <w:t>sugestivo de</w:t>
      </w:r>
      <w:r>
        <w:rPr>
          <w:sz w:val="32"/>
        </w:rPr>
        <w:t xml:space="preserve"> insuficiência cérebro-vascular</w:t>
      </w:r>
      <w:r w:rsidR="00B325D7">
        <w:rPr>
          <w:sz w:val="32"/>
        </w:rPr>
        <w:t>.</w:t>
      </w:r>
    </w:p>
    <w:p w:rsidR="00740498" w:rsidRDefault="00740498" w:rsidP="00B01175">
      <w:pPr>
        <w:jc w:val="both"/>
      </w:pPr>
    </w:p>
    <w:p w:rsidR="0071576E" w:rsidRPr="00594179" w:rsidRDefault="0071576E" w:rsidP="00B01175">
      <w:pPr>
        <w:jc w:val="both"/>
      </w:pPr>
    </w:p>
    <w:p w:rsidR="00B01175" w:rsidRPr="00594179" w:rsidRDefault="00B01175" w:rsidP="00B01175">
      <w:pPr>
        <w:ind w:left="1440" w:firstLine="720"/>
        <w:jc w:val="both"/>
        <w:rPr>
          <w:b/>
        </w:rPr>
      </w:pPr>
      <w:r w:rsidRPr="00594179">
        <w:rPr>
          <w:b/>
        </w:rPr>
        <w:t xml:space="preserve">                   Dr. Claudio Oppenheimer     CRM:</w:t>
      </w:r>
      <w:r>
        <w:rPr>
          <w:b/>
        </w:rPr>
        <w:t>11095</w:t>
      </w:r>
    </w:p>
    <w:p w:rsidR="00B01175" w:rsidRDefault="00B01175" w:rsidP="00B01175">
      <w:pPr>
        <w:ind w:left="720" w:firstLine="720"/>
        <w:jc w:val="both"/>
        <w:rPr>
          <w:b/>
        </w:rPr>
      </w:pPr>
      <w:r w:rsidRPr="00594179">
        <w:rPr>
          <w:b/>
        </w:rPr>
        <w:t xml:space="preserve">          Neurologista Membro Efetivo da Academia Brasileira de Neurologia</w:t>
      </w:r>
    </w:p>
    <w:p w:rsidR="0052744F" w:rsidRPr="00550BAA" w:rsidRDefault="00B01175" w:rsidP="00B01175">
      <w:pPr>
        <w:ind w:right="-99"/>
        <w:jc w:val="both"/>
        <w:rPr>
          <w:sz w:val="22"/>
          <w:szCs w:val="22"/>
        </w:rPr>
      </w:pPr>
      <w:r>
        <w:rPr>
          <w:b/>
        </w:rPr>
        <w:t xml:space="preserve">         </w:t>
      </w:r>
      <w:r w:rsidR="00C77617">
        <w:rPr>
          <w:b/>
        </w:rPr>
        <w:t xml:space="preserve">                           </w:t>
      </w:r>
      <w:r>
        <w:rPr>
          <w:b/>
        </w:rPr>
        <w:t xml:space="preserve">   Neurologista do Hospital Israelita Albert Einstein de São Paulo</w:t>
      </w:r>
    </w:p>
    <w:sectPr w:rsidR="0052744F" w:rsidRPr="00550BAA" w:rsidSect="00A17CC8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179D" w:rsidRDefault="0074179D">
      <w:r>
        <w:separator/>
      </w:r>
    </w:p>
  </w:endnote>
  <w:endnote w:type="continuationSeparator" w:id="0">
    <w:p w:rsidR="0074179D" w:rsidRDefault="007417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623E14" w:rsidRDefault="0074179D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623E14" w:rsidRPr="006D6301">
        <w:rPr>
          <w:rStyle w:val="Hyperlink"/>
          <w:b/>
        </w:rPr>
        <w:t>www.neurofis.com.br</w:t>
      </w:r>
    </w:hyperlink>
    <w:r w:rsidR="00623E14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179D" w:rsidRDefault="0074179D">
      <w:r>
        <w:separator/>
      </w:r>
    </w:p>
  </w:footnote>
  <w:footnote w:type="continuationSeparator" w:id="0">
    <w:p w:rsidR="0074179D" w:rsidRDefault="0074179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B0117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2377"/>
    <w:rsid w:val="000027F9"/>
    <w:rsid w:val="000036BF"/>
    <w:rsid w:val="000039C1"/>
    <w:rsid w:val="00011404"/>
    <w:rsid w:val="0001141F"/>
    <w:rsid w:val="00016AEB"/>
    <w:rsid w:val="00017CB8"/>
    <w:rsid w:val="00032700"/>
    <w:rsid w:val="00042694"/>
    <w:rsid w:val="00046D8E"/>
    <w:rsid w:val="00050E23"/>
    <w:rsid w:val="00051C28"/>
    <w:rsid w:val="00056308"/>
    <w:rsid w:val="000647BC"/>
    <w:rsid w:val="00072302"/>
    <w:rsid w:val="00075A16"/>
    <w:rsid w:val="00086A0C"/>
    <w:rsid w:val="00086C76"/>
    <w:rsid w:val="0008731D"/>
    <w:rsid w:val="000B62CC"/>
    <w:rsid w:val="000D1988"/>
    <w:rsid w:val="000D6ED7"/>
    <w:rsid w:val="000E6AA0"/>
    <w:rsid w:val="000E6AF1"/>
    <w:rsid w:val="000E6C53"/>
    <w:rsid w:val="000F0AA3"/>
    <w:rsid w:val="000F598D"/>
    <w:rsid w:val="00100B85"/>
    <w:rsid w:val="00105181"/>
    <w:rsid w:val="00105A26"/>
    <w:rsid w:val="00114041"/>
    <w:rsid w:val="00114D98"/>
    <w:rsid w:val="00114FE7"/>
    <w:rsid w:val="00116BBD"/>
    <w:rsid w:val="001217E6"/>
    <w:rsid w:val="00124435"/>
    <w:rsid w:val="00133885"/>
    <w:rsid w:val="0013430D"/>
    <w:rsid w:val="001365E8"/>
    <w:rsid w:val="0013663F"/>
    <w:rsid w:val="0014120D"/>
    <w:rsid w:val="00156BA6"/>
    <w:rsid w:val="00156E18"/>
    <w:rsid w:val="00160519"/>
    <w:rsid w:val="00160F66"/>
    <w:rsid w:val="001610FB"/>
    <w:rsid w:val="00165968"/>
    <w:rsid w:val="0017257A"/>
    <w:rsid w:val="00172F17"/>
    <w:rsid w:val="00173C2E"/>
    <w:rsid w:val="00184E2F"/>
    <w:rsid w:val="001851E4"/>
    <w:rsid w:val="001954EF"/>
    <w:rsid w:val="001B405E"/>
    <w:rsid w:val="001B4A16"/>
    <w:rsid w:val="001C2EF3"/>
    <w:rsid w:val="001C638B"/>
    <w:rsid w:val="001C6512"/>
    <w:rsid w:val="001D0E50"/>
    <w:rsid w:val="001D3EDA"/>
    <w:rsid w:val="001E2C34"/>
    <w:rsid w:val="001E44F5"/>
    <w:rsid w:val="001E4CA3"/>
    <w:rsid w:val="001E65B8"/>
    <w:rsid w:val="001F269B"/>
    <w:rsid w:val="001F4B10"/>
    <w:rsid w:val="0020212C"/>
    <w:rsid w:val="0021226C"/>
    <w:rsid w:val="002127DD"/>
    <w:rsid w:val="00214B70"/>
    <w:rsid w:val="0021544F"/>
    <w:rsid w:val="00217B95"/>
    <w:rsid w:val="0022241F"/>
    <w:rsid w:val="002242CB"/>
    <w:rsid w:val="0023077E"/>
    <w:rsid w:val="00236A22"/>
    <w:rsid w:val="0024674D"/>
    <w:rsid w:val="00247716"/>
    <w:rsid w:val="00250118"/>
    <w:rsid w:val="00252E09"/>
    <w:rsid w:val="00264B13"/>
    <w:rsid w:val="00267092"/>
    <w:rsid w:val="002749E0"/>
    <w:rsid w:val="0027651F"/>
    <w:rsid w:val="0027738C"/>
    <w:rsid w:val="0028146E"/>
    <w:rsid w:val="0028256C"/>
    <w:rsid w:val="00282EB3"/>
    <w:rsid w:val="0028424B"/>
    <w:rsid w:val="00287E45"/>
    <w:rsid w:val="002928B7"/>
    <w:rsid w:val="002939C1"/>
    <w:rsid w:val="002A04AB"/>
    <w:rsid w:val="002A06D3"/>
    <w:rsid w:val="002A53FA"/>
    <w:rsid w:val="002B5E47"/>
    <w:rsid w:val="002C4124"/>
    <w:rsid w:val="002C5A01"/>
    <w:rsid w:val="002D08C4"/>
    <w:rsid w:val="002D3659"/>
    <w:rsid w:val="002D3B38"/>
    <w:rsid w:val="002D7C82"/>
    <w:rsid w:val="002E2F55"/>
    <w:rsid w:val="002E496D"/>
    <w:rsid w:val="002E4BAA"/>
    <w:rsid w:val="002E55BC"/>
    <w:rsid w:val="002E787D"/>
    <w:rsid w:val="002F0EC4"/>
    <w:rsid w:val="002F1D69"/>
    <w:rsid w:val="00310513"/>
    <w:rsid w:val="0031155C"/>
    <w:rsid w:val="00322C19"/>
    <w:rsid w:val="00323780"/>
    <w:rsid w:val="00324866"/>
    <w:rsid w:val="0032565B"/>
    <w:rsid w:val="00331613"/>
    <w:rsid w:val="00332662"/>
    <w:rsid w:val="003409ED"/>
    <w:rsid w:val="00341AFB"/>
    <w:rsid w:val="00345BD9"/>
    <w:rsid w:val="00354B0B"/>
    <w:rsid w:val="003574D3"/>
    <w:rsid w:val="00357CF0"/>
    <w:rsid w:val="00361381"/>
    <w:rsid w:val="00363D7B"/>
    <w:rsid w:val="00367A91"/>
    <w:rsid w:val="0037056E"/>
    <w:rsid w:val="0038021D"/>
    <w:rsid w:val="0038757C"/>
    <w:rsid w:val="00391A50"/>
    <w:rsid w:val="00394745"/>
    <w:rsid w:val="00397505"/>
    <w:rsid w:val="003A0159"/>
    <w:rsid w:val="003A7721"/>
    <w:rsid w:val="003B47FB"/>
    <w:rsid w:val="003B61E0"/>
    <w:rsid w:val="003C3692"/>
    <w:rsid w:val="003C5DAB"/>
    <w:rsid w:val="003C6106"/>
    <w:rsid w:val="003E402D"/>
    <w:rsid w:val="003E4784"/>
    <w:rsid w:val="003F2878"/>
    <w:rsid w:val="00402458"/>
    <w:rsid w:val="00404EE5"/>
    <w:rsid w:val="004103F0"/>
    <w:rsid w:val="00412739"/>
    <w:rsid w:val="004145F3"/>
    <w:rsid w:val="00414E3F"/>
    <w:rsid w:val="00421B87"/>
    <w:rsid w:val="004227A6"/>
    <w:rsid w:val="00425E5A"/>
    <w:rsid w:val="00432C93"/>
    <w:rsid w:val="00433267"/>
    <w:rsid w:val="0044134C"/>
    <w:rsid w:val="00443B7F"/>
    <w:rsid w:val="00445D36"/>
    <w:rsid w:val="0044644B"/>
    <w:rsid w:val="00457406"/>
    <w:rsid w:val="0046184C"/>
    <w:rsid w:val="00463393"/>
    <w:rsid w:val="00463DAC"/>
    <w:rsid w:val="00465F28"/>
    <w:rsid w:val="0047138D"/>
    <w:rsid w:val="00471CB5"/>
    <w:rsid w:val="004853A5"/>
    <w:rsid w:val="00486F7A"/>
    <w:rsid w:val="0048748A"/>
    <w:rsid w:val="004934DA"/>
    <w:rsid w:val="004A2DB4"/>
    <w:rsid w:val="004B0799"/>
    <w:rsid w:val="004B3EE5"/>
    <w:rsid w:val="004C083D"/>
    <w:rsid w:val="004C3CB7"/>
    <w:rsid w:val="004C3E77"/>
    <w:rsid w:val="004C6666"/>
    <w:rsid w:val="004D172C"/>
    <w:rsid w:val="004D2FCE"/>
    <w:rsid w:val="004D3924"/>
    <w:rsid w:val="004E55EC"/>
    <w:rsid w:val="004F2BD0"/>
    <w:rsid w:val="00500476"/>
    <w:rsid w:val="005011A4"/>
    <w:rsid w:val="00503C1F"/>
    <w:rsid w:val="005057F0"/>
    <w:rsid w:val="00523FFA"/>
    <w:rsid w:val="00524874"/>
    <w:rsid w:val="0052744F"/>
    <w:rsid w:val="005331D3"/>
    <w:rsid w:val="00533CD2"/>
    <w:rsid w:val="00547FCE"/>
    <w:rsid w:val="00550BAA"/>
    <w:rsid w:val="0056343A"/>
    <w:rsid w:val="00571468"/>
    <w:rsid w:val="005752A2"/>
    <w:rsid w:val="00575663"/>
    <w:rsid w:val="00585D1D"/>
    <w:rsid w:val="005908A3"/>
    <w:rsid w:val="0059184C"/>
    <w:rsid w:val="00593BB6"/>
    <w:rsid w:val="005961BD"/>
    <w:rsid w:val="005A0DBA"/>
    <w:rsid w:val="005A287F"/>
    <w:rsid w:val="005A3F78"/>
    <w:rsid w:val="005A7BE7"/>
    <w:rsid w:val="005B5964"/>
    <w:rsid w:val="005B7126"/>
    <w:rsid w:val="005C27FA"/>
    <w:rsid w:val="005C3CBC"/>
    <w:rsid w:val="005C4856"/>
    <w:rsid w:val="005C50FB"/>
    <w:rsid w:val="005D0EE6"/>
    <w:rsid w:val="005D5E4C"/>
    <w:rsid w:val="005D6C64"/>
    <w:rsid w:val="005F222D"/>
    <w:rsid w:val="005F4F37"/>
    <w:rsid w:val="005F6D30"/>
    <w:rsid w:val="006001FA"/>
    <w:rsid w:val="00600B69"/>
    <w:rsid w:val="006022BB"/>
    <w:rsid w:val="00603054"/>
    <w:rsid w:val="00617D11"/>
    <w:rsid w:val="00623E14"/>
    <w:rsid w:val="00631130"/>
    <w:rsid w:val="00640C94"/>
    <w:rsid w:val="00644BDA"/>
    <w:rsid w:val="00662B95"/>
    <w:rsid w:val="00666838"/>
    <w:rsid w:val="00682605"/>
    <w:rsid w:val="00684E8B"/>
    <w:rsid w:val="00686BC8"/>
    <w:rsid w:val="00686E0A"/>
    <w:rsid w:val="00687139"/>
    <w:rsid w:val="00687E46"/>
    <w:rsid w:val="00695878"/>
    <w:rsid w:val="0069637A"/>
    <w:rsid w:val="006A6AA2"/>
    <w:rsid w:val="006B3595"/>
    <w:rsid w:val="006C2F8F"/>
    <w:rsid w:val="006C32D2"/>
    <w:rsid w:val="006C43E9"/>
    <w:rsid w:val="006E04DA"/>
    <w:rsid w:val="006E7449"/>
    <w:rsid w:val="006F0AA0"/>
    <w:rsid w:val="006F6E3E"/>
    <w:rsid w:val="00701196"/>
    <w:rsid w:val="00701C16"/>
    <w:rsid w:val="00704A97"/>
    <w:rsid w:val="00705009"/>
    <w:rsid w:val="00714828"/>
    <w:rsid w:val="0071576E"/>
    <w:rsid w:val="0072489C"/>
    <w:rsid w:val="00725A73"/>
    <w:rsid w:val="00727E08"/>
    <w:rsid w:val="0073567E"/>
    <w:rsid w:val="00737689"/>
    <w:rsid w:val="00740498"/>
    <w:rsid w:val="0074179D"/>
    <w:rsid w:val="00744735"/>
    <w:rsid w:val="00745B59"/>
    <w:rsid w:val="00747D01"/>
    <w:rsid w:val="007506DA"/>
    <w:rsid w:val="00757C0D"/>
    <w:rsid w:val="00761E81"/>
    <w:rsid w:val="0078537E"/>
    <w:rsid w:val="007900F2"/>
    <w:rsid w:val="007929B0"/>
    <w:rsid w:val="00792CAF"/>
    <w:rsid w:val="007A31B0"/>
    <w:rsid w:val="007A4355"/>
    <w:rsid w:val="007B0393"/>
    <w:rsid w:val="007C3E00"/>
    <w:rsid w:val="007E5951"/>
    <w:rsid w:val="007F5074"/>
    <w:rsid w:val="007F5A71"/>
    <w:rsid w:val="007F6E3B"/>
    <w:rsid w:val="00806F58"/>
    <w:rsid w:val="0080766C"/>
    <w:rsid w:val="0081418E"/>
    <w:rsid w:val="008175DD"/>
    <w:rsid w:val="008245E4"/>
    <w:rsid w:val="008245FE"/>
    <w:rsid w:val="00827D1A"/>
    <w:rsid w:val="008339A1"/>
    <w:rsid w:val="008343E1"/>
    <w:rsid w:val="008369B1"/>
    <w:rsid w:val="00843494"/>
    <w:rsid w:val="008760EE"/>
    <w:rsid w:val="0088264A"/>
    <w:rsid w:val="00884AA2"/>
    <w:rsid w:val="00885941"/>
    <w:rsid w:val="00891C92"/>
    <w:rsid w:val="00897B29"/>
    <w:rsid w:val="008A0886"/>
    <w:rsid w:val="008B00DA"/>
    <w:rsid w:val="008C2F11"/>
    <w:rsid w:val="008C61CF"/>
    <w:rsid w:val="008D36F3"/>
    <w:rsid w:val="008D3DA8"/>
    <w:rsid w:val="008D5F39"/>
    <w:rsid w:val="008D7AFE"/>
    <w:rsid w:val="008E1696"/>
    <w:rsid w:val="008E5B24"/>
    <w:rsid w:val="008F0694"/>
    <w:rsid w:val="008F5070"/>
    <w:rsid w:val="00903211"/>
    <w:rsid w:val="009063DC"/>
    <w:rsid w:val="009075E8"/>
    <w:rsid w:val="00910CC5"/>
    <w:rsid w:val="00922C10"/>
    <w:rsid w:val="009306A7"/>
    <w:rsid w:val="009476FA"/>
    <w:rsid w:val="00953C74"/>
    <w:rsid w:val="009572BE"/>
    <w:rsid w:val="0096075C"/>
    <w:rsid w:val="00972BAB"/>
    <w:rsid w:val="00976339"/>
    <w:rsid w:val="00981A2F"/>
    <w:rsid w:val="00982728"/>
    <w:rsid w:val="00990E62"/>
    <w:rsid w:val="0099131A"/>
    <w:rsid w:val="00997182"/>
    <w:rsid w:val="009A38F9"/>
    <w:rsid w:val="009A4FCD"/>
    <w:rsid w:val="009B1563"/>
    <w:rsid w:val="009B1776"/>
    <w:rsid w:val="009B2724"/>
    <w:rsid w:val="009B6044"/>
    <w:rsid w:val="009C0016"/>
    <w:rsid w:val="009C01EA"/>
    <w:rsid w:val="009C405E"/>
    <w:rsid w:val="009D5C71"/>
    <w:rsid w:val="009E2004"/>
    <w:rsid w:val="009E5372"/>
    <w:rsid w:val="009F41C4"/>
    <w:rsid w:val="009F75D4"/>
    <w:rsid w:val="00A012E6"/>
    <w:rsid w:val="00A06232"/>
    <w:rsid w:val="00A06B8F"/>
    <w:rsid w:val="00A07CF5"/>
    <w:rsid w:val="00A17CC8"/>
    <w:rsid w:val="00A17F11"/>
    <w:rsid w:val="00A22176"/>
    <w:rsid w:val="00A306B1"/>
    <w:rsid w:val="00A30B70"/>
    <w:rsid w:val="00A36272"/>
    <w:rsid w:val="00A36F8E"/>
    <w:rsid w:val="00A43ADE"/>
    <w:rsid w:val="00A43F6D"/>
    <w:rsid w:val="00A54583"/>
    <w:rsid w:val="00A54AEB"/>
    <w:rsid w:val="00A6444A"/>
    <w:rsid w:val="00A841C6"/>
    <w:rsid w:val="00A8792A"/>
    <w:rsid w:val="00A9073C"/>
    <w:rsid w:val="00A91093"/>
    <w:rsid w:val="00A9772F"/>
    <w:rsid w:val="00AA01C6"/>
    <w:rsid w:val="00AA1299"/>
    <w:rsid w:val="00AA13C9"/>
    <w:rsid w:val="00AA43DC"/>
    <w:rsid w:val="00AB0909"/>
    <w:rsid w:val="00AB1FE5"/>
    <w:rsid w:val="00AB49FA"/>
    <w:rsid w:val="00AC42A5"/>
    <w:rsid w:val="00AD32AF"/>
    <w:rsid w:val="00AE3D12"/>
    <w:rsid w:val="00AF1264"/>
    <w:rsid w:val="00AF1B0F"/>
    <w:rsid w:val="00AF5F58"/>
    <w:rsid w:val="00B00F31"/>
    <w:rsid w:val="00B01175"/>
    <w:rsid w:val="00B16AD9"/>
    <w:rsid w:val="00B20634"/>
    <w:rsid w:val="00B325D7"/>
    <w:rsid w:val="00B341AE"/>
    <w:rsid w:val="00B432EC"/>
    <w:rsid w:val="00B57FD0"/>
    <w:rsid w:val="00B61464"/>
    <w:rsid w:val="00B62A79"/>
    <w:rsid w:val="00B63D06"/>
    <w:rsid w:val="00B6556D"/>
    <w:rsid w:val="00B70AB5"/>
    <w:rsid w:val="00B74AC3"/>
    <w:rsid w:val="00B77AAE"/>
    <w:rsid w:val="00BA081A"/>
    <w:rsid w:val="00BA29D2"/>
    <w:rsid w:val="00BA6645"/>
    <w:rsid w:val="00BA6CB9"/>
    <w:rsid w:val="00BA70AE"/>
    <w:rsid w:val="00BB30A5"/>
    <w:rsid w:val="00BB4BCD"/>
    <w:rsid w:val="00BC29F7"/>
    <w:rsid w:val="00BC57A5"/>
    <w:rsid w:val="00BD1E14"/>
    <w:rsid w:val="00BE25BE"/>
    <w:rsid w:val="00BF1E57"/>
    <w:rsid w:val="00BF201E"/>
    <w:rsid w:val="00C0228B"/>
    <w:rsid w:val="00C11BBE"/>
    <w:rsid w:val="00C1617D"/>
    <w:rsid w:val="00C21433"/>
    <w:rsid w:val="00C22A2B"/>
    <w:rsid w:val="00C22D8C"/>
    <w:rsid w:val="00C501B1"/>
    <w:rsid w:val="00C51058"/>
    <w:rsid w:val="00C61E51"/>
    <w:rsid w:val="00C61E6B"/>
    <w:rsid w:val="00C7304B"/>
    <w:rsid w:val="00C77617"/>
    <w:rsid w:val="00CA481B"/>
    <w:rsid w:val="00CA72C0"/>
    <w:rsid w:val="00CB0993"/>
    <w:rsid w:val="00CB0EE2"/>
    <w:rsid w:val="00CB7F99"/>
    <w:rsid w:val="00CC043B"/>
    <w:rsid w:val="00CC1319"/>
    <w:rsid w:val="00CC285F"/>
    <w:rsid w:val="00CC2F00"/>
    <w:rsid w:val="00CC3491"/>
    <w:rsid w:val="00CC6C8D"/>
    <w:rsid w:val="00CD1102"/>
    <w:rsid w:val="00CE2FA5"/>
    <w:rsid w:val="00CF4EF2"/>
    <w:rsid w:val="00D055CC"/>
    <w:rsid w:val="00D05AA7"/>
    <w:rsid w:val="00D20292"/>
    <w:rsid w:val="00D24CB6"/>
    <w:rsid w:val="00D310A4"/>
    <w:rsid w:val="00D3271D"/>
    <w:rsid w:val="00D35D11"/>
    <w:rsid w:val="00D363FC"/>
    <w:rsid w:val="00D41AD7"/>
    <w:rsid w:val="00D42591"/>
    <w:rsid w:val="00D5650E"/>
    <w:rsid w:val="00D56EE1"/>
    <w:rsid w:val="00D66FD8"/>
    <w:rsid w:val="00D7428D"/>
    <w:rsid w:val="00D85340"/>
    <w:rsid w:val="00D908E2"/>
    <w:rsid w:val="00D942DB"/>
    <w:rsid w:val="00DB02B4"/>
    <w:rsid w:val="00DC737B"/>
    <w:rsid w:val="00DC7DEE"/>
    <w:rsid w:val="00DD06D2"/>
    <w:rsid w:val="00DD4091"/>
    <w:rsid w:val="00DE405B"/>
    <w:rsid w:val="00DE5B20"/>
    <w:rsid w:val="00E003FF"/>
    <w:rsid w:val="00E00A56"/>
    <w:rsid w:val="00E021E0"/>
    <w:rsid w:val="00E1672E"/>
    <w:rsid w:val="00E2177A"/>
    <w:rsid w:val="00E223F3"/>
    <w:rsid w:val="00E25032"/>
    <w:rsid w:val="00E26325"/>
    <w:rsid w:val="00E33B24"/>
    <w:rsid w:val="00E416FC"/>
    <w:rsid w:val="00E470F5"/>
    <w:rsid w:val="00E51844"/>
    <w:rsid w:val="00E53026"/>
    <w:rsid w:val="00E5462B"/>
    <w:rsid w:val="00E61CCD"/>
    <w:rsid w:val="00E714C7"/>
    <w:rsid w:val="00E76DC6"/>
    <w:rsid w:val="00E831A1"/>
    <w:rsid w:val="00E91C5B"/>
    <w:rsid w:val="00E92D15"/>
    <w:rsid w:val="00E96476"/>
    <w:rsid w:val="00EA1C09"/>
    <w:rsid w:val="00EA1D62"/>
    <w:rsid w:val="00EA1E45"/>
    <w:rsid w:val="00EA388A"/>
    <w:rsid w:val="00EA3CAA"/>
    <w:rsid w:val="00EA4DA9"/>
    <w:rsid w:val="00EB2753"/>
    <w:rsid w:val="00EB7422"/>
    <w:rsid w:val="00EC000F"/>
    <w:rsid w:val="00EC201B"/>
    <w:rsid w:val="00EC345D"/>
    <w:rsid w:val="00EC4C6B"/>
    <w:rsid w:val="00EC5083"/>
    <w:rsid w:val="00ED5720"/>
    <w:rsid w:val="00EE688D"/>
    <w:rsid w:val="00EE7F9F"/>
    <w:rsid w:val="00EF03D9"/>
    <w:rsid w:val="00EF2319"/>
    <w:rsid w:val="00EF2955"/>
    <w:rsid w:val="00F019DA"/>
    <w:rsid w:val="00F04066"/>
    <w:rsid w:val="00F042FF"/>
    <w:rsid w:val="00F11AFB"/>
    <w:rsid w:val="00F12D53"/>
    <w:rsid w:val="00F16FAC"/>
    <w:rsid w:val="00F2002D"/>
    <w:rsid w:val="00F3072B"/>
    <w:rsid w:val="00F4072A"/>
    <w:rsid w:val="00F42146"/>
    <w:rsid w:val="00F43218"/>
    <w:rsid w:val="00F44F77"/>
    <w:rsid w:val="00F50DC1"/>
    <w:rsid w:val="00F51CCB"/>
    <w:rsid w:val="00F632BE"/>
    <w:rsid w:val="00F643D7"/>
    <w:rsid w:val="00F67482"/>
    <w:rsid w:val="00F7000E"/>
    <w:rsid w:val="00F70CCA"/>
    <w:rsid w:val="00F71A61"/>
    <w:rsid w:val="00F749DD"/>
    <w:rsid w:val="00F74EAF"/>
    <w:rsid w:val="00F8007D"/>
    <w:rsid w:val="00F837D2"/>
    <w:rsid w:val="00F86E75"/>
    <w:rsid w:val="00F9318D"/>
    <w:rsid w:val="00FA3B88"/>
    <w:rsid w:val="00FA434A"/>
    <w:rsid w:val="00FA5FC8"/>
    <w:rsid w:val="00FA73AD"/>
    <w:rsid w:val="00FA7B85"/>
    <w:rsid w:val="00FB0882"/>
    <w:rsid w:val="00FB1C47"/>
    <w:rsid w:val="00FB2E18"/>
    <w:rsid w:val="00FB3132"/>
    <w:rsid w:val="00FB7300"/>
    <w:rsid w:val="00FC1646"/>
    <w:rsid w:val="00FC33C9"/>
    <w:rsid w:val="00FD2448"/>
    <w:rsid w:val="00FD3C76"/>
    <w:rsid w:val="00FD5699"/>
    <w:rsid w:val="00FD76E6"/>
    <w:rsid w:val="00FE1E29"/>
    <w:rsid w:val="00FE3861"/>
    <w:rsid w:val="00FE4C45"/>
    <w:rsid w:val="00FF0519"/>
    <w:rsid w:val="00FF0870"/>
    <w:rsid w:val="00FF134E"/>
    <w:rsid w:val="00FF40D6"/>
    <w:rsid w:val="00FF6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23E1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23E1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637</TotalTime>
  <Pages>1</Pages>
  <Words>241</Words>
  <Characters>1374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1612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165</cp:revision>
  <cp:lastPrinted>2017-08-09T15:23:00Z</cp:lastPrinted>
  <dcterms:created xsi:type="dcterms:W3CDTF">2017-08-09T15:28:00Z</dcterms:created>
  <dcterms:modified xsi:type="dcterms:W3CDTF">2021-11-09T22:13:00Z</dcterms:modified>
</cp:coreProperties>
</file>