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9F6BF3" w:rsidRPr="009F6BF3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>PACIENTE: Paulo Cesar Lott Dussles Cauceglia</w:t>
      </w:r>
    </w:p>
    <w:p w:rsidR="009F6BF3" w:rsidRPr="009F6BF3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 xml:space="preserve">IDADE: 82 anos SEXO: M                      </w:t>
      </w:r>
    </w:p>
    <w:p w:rsidR="005F261B" w:rsidRDefault="009F6BF3" w:rsidP="009F6BF3">
      <w:pPr>
        <w:rPr>
          <w:sz w:val="32"/>
          <w:szCs w:val="32"/>
        </w:rPr>
      </w:pPr>
      <w:r w:rsidRPr="009F6BF3">
        <w:rPr>
          <w:sz w:val="32"/>
          <w:szCs w:val="32"/>
        </w:rPr>
        <w:t>DATA DO EXAME: 9 nov. 21</w:t>
      </w:r>
      <w:bookmarkStart w:id="0" w:name="_GoBack"/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7CD5" w:rsidRDefault="00477CD5">
      <w:r>
        <w:separator/>
      </w:r>
    </w:p>
  </w:endnote>
  <w:endnote w:type="continuationSeparator" w:id="0">
    <w:p w:rsidR="00477CD5" w:rsidRDefault="00477C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7CD5" w:rsidRDefault="00477CD5">
      <w:r>
        <w:separator/>
      </w:r>
    </w:p>
  </w:footnote>
  <w:footnote w:type="continuationSeparator" w:id="0">
    <w:p w:rsidR="00477CD5" w:rsidRDefault="00477CD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1C55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138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B492AD-0408-4633-AA29-614880F27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6865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2874</cp:revision>
  <cp:lastPrinted>2018-12-13T13:35:00Z</cp:lastPrinted>
  <dcterms:created xsi:type="dcterms:W3CDTF">2016-03-08T23:34:00Z</dcterms:created>
  <dcterms:modified xsi:type="dcterms:W3CDTF">2021-11-09T22:13:00Z</dcterms:modified>
</cp:coreProperties>
</file>