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4598C" w:rsidRPr="00B4598C">
        <w:rPr>
          <w:sz w:val="22"/>
        </w:rPr>
        <w:t>Maria do Carmo Cordeiro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23C19">
        <w:rPr>
          <w:sz w:val="22"/>
        </w:rPr>
        <w:t>8</w:t>
      </w:r>
      <w:r w:rsidR="00B4598C">
        <w:rPr>
          <w:sz w:val="22"/>
        </w:rPr>
        <w:t>4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23C19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23C19">
        <w:rPr>
          <w:sz w:val="22"/>
        </w:rPr>
        <w:t>8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598C">
        <w:rPr>
          <w:noProof/>
          <w:sz w:val="24"/>
        </w:rPr>
        <w:t>8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96D" w:rsidRDefault="0051096D">
      <w:r>
        <w:separator/>
      </w:r>
    </w:p>
  </w:endnote>
  <w:endnote w:type="continuationSeparator" w:id="0">
    <w:p w:rsidR="0051096D" w:rsidRDefault="00510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09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96D" w:rsidRDefault="0051096D">
      <w:r>
        <w:separator/>
      </w:r>
    </w:p>
  </w:footnote>
  <w:footnote w:type="continuationSeparator" w:id="0">
    <w:p w:rsidR="0051096D" w:rsidRDefault="00510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47986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3942</cp:revision>
  <cp:lastPrinted>2017-08-09T15:22:00Z</cp:lastPrinted>
  <dcterms:created xsi:type="dcterms:W3CDTF">2016-03-08T22:06:00Z</dcterms:created>
  <dcterms:modified xsi:type="dcterms:W3CDTF">2021-11-08T21:52:00Z</dcterms:modified>
</cp:coreProperties>
</file>